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142"/>
        <w:gridCol w:w="3969"/>
        <w:gridCol w:w="1417"/>
        <w:gridCol w:w="1701"/>
        <w:gridCol w:w="1701"/>
      </w:tblGrid>
      <w:tr w:rsidR="008A7203" w:rsidRPr="00541C76" w14:paraId="45A0CD27" w14:textId="77777777" w:rsidTr="00FA4A46">
        <w:trPr>
          <w:cantSplit/>
          <w:trHeight w:val="396"/>
        </w:trPr>
        <w:tc>
          <w:tcPr>
            <w:tcW w:w="223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45A0CD24" w14:textId="77777777" w:rsidR="008A7203" w:rsidRPr="00541C76" w:rsidRDefault="008D2183" w:rsidP="003D01CC">
            <w:pPr>
              <w:pStyle w:val="Nadpis6"/>
              <w:spacing w:before="0" w:after="0"/>
              <w:rPr>
                <w:rFonts w:ascii="Trebuchet MS" w:hAnsi="Trebuchet MS" w:cs="Arial"/>
                <w:spacing w:val="-20"/>
                <w:sz w:val="20"/>
                <w:lang w:val="sk-SK"/>
              </w:rPr>
            </w:pPr>
            <w:r w:rsidRPr="00541C76">
              <w:rPr>
                <w:rFonts w:ascii="Trebuchet MS" w:hAnsi="Trebuchet MS" w:cs="Arial"/>
                <w:noProof/>
                <w:spacing w:val="-20"/>
                <w:sz w:val="20"/>
                <w:lang w:val="sk-SK" w:eastAsia="sk-SK"/>
              </w:rPr>
              <w:drawing>
                <wp:anchor distT="0" distB="0" distL="114300" distR="114300" simplePos="0" relativeHeight="251657728" behindDoc="0" locked="0" layoutInCell="1" allowOverlap="1" wp14:anchorId="45A0CD80" wp14:editId="45A0CD81">
                  <wp:simplePos x="0" y="0"/>
                  <wp:positionH relativeFrom="page">
                    <wp:posOffset>132715</wp:posOffset>
                  </wp:positionH>
                  <wp:positionV relativeFrom="page">
                    <wp:posOffset>105410</wp:posOffset>
                  </wp:positionV>
                  <wp:extent cx="1080135" cy="539750"/>
                  <wp:effectExtent l="19050" t="0" r="5715" b="0"/>
                  <wp:wrapNone/>
                  <wp:docPr id="3" name="Picture 3" descr="hlpapVrch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lpapVrch"/>
                          <pic:cNvPicPr>
                            <a:picLocks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135" cy="539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87" w:type="dxa"/>
            <w:gridSpan w:val="3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45A0CD25" w14:textId="77777777" w:rsidR="008A7203" w:rsidRPr="00541C76" w:rsidRDefault="008A7203" w:rsidP="008A7203">
            <w:pPr>
              <w:jc w:val="right"/>
              <w:rPr>
                <w:rFonts w:ascii="Trebuchet MS" w:hAnsi="Trebuchet MS" w:cs="Arial"/>
                <w:b/>
                <w:lang w:val="sk-SK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A0CD26" w14:textId="77777777" w:rsidR="008A7203" w:rsidRPr="00541C76" w:rsidRDefault="005A7A95" w:rsidP="00964691">
            <w:pPr>
              <w:jc w:val="center"/>
              <w:rPr>
                <w:rFonts w:ascii="Trebuchet MS" w:hAnsi="Trebuchet MS" w:cs="Arial"/>
                <w:b/>
                <w:sz w:val="20"/>
                <w:lang w:val="sk-SK"/>
              </w:rPr>
            </w:pPr>
            <w:r w:rsidRPr="00541C76">
              <w:rPr>
                <w:rFonts w:ascii="Trebuchet MS" w:hAnsi="Trebuchet MS" w:cs="Arial"/>
                <w:b/>
                <w:sz w:val="20"/>
                <w:lang w:val="sk-SK"/>
              </w:rPr>
              <w:fldChar w:fldCharType="begin"/>
            </w:r>
            <w:r w:rsidR="00FF1E7D" w:rsidRPr="00541C76">
              <w:rPr>
                <w:rFonts w:ascii="Trebuchet MS" w:hAnsi="Trebuchet MS" w:cs="Arial"/>
                <w:b/>
                <w:sz w:val="20"/>
                <w:lang w:val="sk-SK"/>
              </w:rPr>
              <w:instrText xml:space="preserve"> DOCPROPERTY  Subject  \* MERGEFORMAT </w:instrText>
            </w:r>
            <w:r w:rsidRPr="00541C76">
              <w:rPr>
                <w:rFonts w:ascii="Trebuchet MS" w:hAnsi="Trebuchet MS" w:cs="Arial"/>
                <w:b/>
                <w:sz w:val="20"/>
                <w:lang w:val="sk-SK"/>
              </w:rPr>
              <w:fldChar w:fldCharType="end"/>
            </w:r>
            <w:r w:rsidR="003F1571">
              <w:fldChar w:fldCharType="begin"/>
            </w:r>
            <w:r w:rsidR="003F1571">
              <w:instrText xml:space="preserve"> DOCPROPERTY  Reference  \* MERGEFORMAT </w:instrText>
            </w:r>
            <w:r w:rsidR="003F1571">
              <w:fldChar w:fldCharType="separate"/>
            </w:r>
            <w:r w:rsidR="00430477" w:rsidRPr="00430477">
              <w:rPr>
                <w:rFonts w:ascii="Trebuchet MS" w:hAnsi="Trebuchet MS" w:cs="Arial"/>
                <w:b/>
                <w:sz w:val="20"/>
                <w:lang w:val="sk-SK"/>
              </w:rPr>
              <w:t>IK_FM_20</w:t>
            </w:r>
            <w:r w:rsidR="003F1571">
              <w:rPr>
                <w:rFonts w:ascii="Trebuchet MS" w:hAnsi="Trebuchet MS" w:cs="Arial"/>
                <w:b/>
                <w:sz w:val="20"/>
                <w:lang w:val="sk-SK"/>
              </w:rPr>
              <w:fldChar w:fldCharType="end"/>
            </w:r>
          </w:p>
        </w:tc>
      </w:tr>
      <w:tr w:rsidR="008A7203" w:rsidRPr="00541C76" w14:paraId="45A0CD2A" w14:textId="77777777" w:rsidTr="00FA4A46">
        <w:trPr>
          <w:cantSplit/>
          <w:trHeight w:val="678"/>
        </w:trPr>
        <w:tc>
          <w:tcPr>
            <w:tcW w:w="2235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5A0CD28" w14:textId="77777777" w:rsidR="008A7203" w:rsidRPr="00541C76" w:rsidRDefault="008A7203" w:rsidP="003D01CC">
            <w:pPr>
              <w:pStyle w:val="Nadpis6"/>
              <w:spacing w:before="0" w:after="0"/>
              <w:rPr>
                <w:rFonts w:ascii="Trebuchet MS" w:hAnsi="Trebuchet MS" w:cs="Arial"/>
                <w:spacing w:val="-20"/>
                <w:sz w:val="20"/>
                <w:shd w:val="clear" w:color="auto" w:fill="F3F3F3"/>
                <w:lang w:val="sk-SK"/>
              </w:rPr>
            </w:pPr>
          </w:p>
        </w:tc>
        <w:tc>
          <w:tcPr>
            <w:tcW w:w="8788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14:paraId="45A0CD29" w14:textId="77777777" w:rsidR="008A7203" w:rsidRPr="00541C76" w:rsidRDefault="003F1571" w:rsidP="0061366A">
            <w:pPr>
              <w:spacing w:after="120"/>
              <w:ind w:left="-1101"/>
              <w:jc w:val="center"/>
              <w:rPr>
                <w:rFonts w:ascii="Trebuchet MS" w:hAnsi="Trebuchet MS" w:cs="Arial"/>
                <w:b/>
                <w:sz w:val="28"/>
                <w:szCs w:val="28"/>
                <w:lang w:val="sk-SK"/>
              </w:rPr>
            </w:pPr>
            <w:r>
              <w:fldChar w:fldCharType="begin"/>
            </w:r>
            <w:r>
              <w:instrText xml:space="preserve"> DOCPROPERTY  Title  \* MERGEFORMAT </w:instrText>
            </w:r>
            <w:r>
              <w:fldChar w:fldCharType="separate"/>
            </w:r>
            <w:r w:rsidR="00430477" w:rsidRPr="00430477">
              <w:rPr>
                <w:rFonts w:ascii="Trebuchet MS" w:hAnsi="Trebuchet MS" w:cs="Arial"/>
                <w:b/>
                <w:sz w:val="28"/>
                <w:szCs w:val="28"/>
                <w:lang w:val="sk-SK"/>
              </w:rPr>
              <w:t>DOTAZNÍK SPOKOJNOSTI ZÁKAZNÍKA</w:t>
            </w:r>
            <w:r>
              <w:rPr>
                <w:rFonts w:ascii="Trebuchet MS" w:hAnsi="Trebuchet MS" w:cs="Arial"/>
                <w:b/>
                <w:sz w:val="28"/>
                <w:szCs w:val="28"/>
                <w:lang w:val="sk-SK"/>
              </w:rPr>
              <w:fldChar w:fldCharType="end"/>
            </w:r>
          </w:p>
        </w:tc>
      </w:tr>
      <w:tr w:rsidR="0061366A" w:rsidRPr="00541C76" w14:paraId="45A0CD2F" w14:textId="77777777" w:rsidTr="006043BD">
        <w:trPr>
          <w:cantSplit/>
          <w:trHeight w:val="678"/>
        </w:trPr>
        <w:tc>
          <w:tcPr>
            <w:tcW w:w="11023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A0CD2B" w14:textId="77777777" w:rsidR="00541C76" w:rsidRPr="00541C76" w:rsidRDefault="00541C76" w:rsidP="00A87800">
            <w:pPr>
              <w:jc w:val="both"/>
              <w:rPr>
                <w:rFonts w:ascii="Trebuchet MS" w:hAnsi="Trebuchet MS" w:cs="Arial"/>
                <w:bCs/>
                <w:i/>
                <w:color w:val="383535"/>
                <w:lang w:val="sk-SK"/>
              </w:rPr>
            </w:pPr>
          </w:p>
          <w:p w14:paraId="45A0CD2C" w14:textId="77777777" w:rsidR="00A87800" w:rsidRPr="00541C76" w:rsidRDefault="0061366A" w:rsidP="00A87800">
            <w:pPr>
              <w:jc w:val="both"/>
              <w:rPr>
                <w:rFonts w:ascii="Trebuchet MS" w:hAnsi="Trebuchet MS" w:cs="Arial"/>
                <w:bCs/>
                <w:i/>
                <w:color w:val="383535"/>
                <w:lang w:val="sk-SK"/>
              </w:rPr>
            </w:pPr>
            <w:r w:rsidRPr="00541C76">
              <w:rPr>
                <w:rFonts w:ascii="Trebuchet MS" w:hAnsi="Trebuchet MS" w:cs="Arial"/>
                <w:bCs/>
                <w:i/>
                <w:color w:val="383535"/>
                <w:lang w:val="sk-SK"/>
              </w:rPr>
              <w:t>Vážený zákazník,</w:t>
            </w:r>
            <w:r w:rsidR="00A87800" w:rsidRPr="00541C76">
              <w:rPr>
                <w:rFonts w:ascii="Trebuchet MS" w:hAnsi="Trebuchet MS" w:cs="Arial"/>
                <w:bCs/>
                <w:i/>
                <w:color w:val="383535"/>
                <w:lang w:val="sk-SK"/>
              </w:rPr>
              <w:t xml:space="preserve"> pretože p</w:t>
            </w:r>
            <w:r w:rsidR="00EF2C78">
              <w:rPr>
                <w:rFonts w:ascii="Trebuchet MS" w:hAnsi="Trebuchet MS" w:cs="Arial"/>
                <w:bCs/>
                <w:i/>
                <w:color w:val="383535"/>
                <w:lang w:val="sk-SK"/>
              </w:rPr>
              <w:t>a</w:t>
            </w:r>
            <w:r w:rsidR="00A87800" w:rsidRPr="00541C76">
              <w:rPr>
                <w:rFonts w:ascii="Trebuchet MS" w:hAnsi="Trebuchet MS" w:cs="Arial"/>
                <w:bCs/>
                <w:i/>
                <w:color w:val="383535"/>
                <w:lang w:val="sk-SK"/>
              </w:rPr>
              <w:t>tríte medzi našich najlepších odberateľov dovoľujeme si Vám zaslať dotazník spokojnosti, ktorý sme vytvorili</w:t>
            </w:r>
            <w:r w:rsidRPr="00541C76">
              <w:rPr>
                <w:rFonts w:ascii="Trebuchet MS" w:hAnsi="Trebuchet MS" w:cs="Arial"/>
                <w:bCs/>
                <w:i/>
                <w:color w:val="383535"/>
                <w:lang w:val="sk-SK"/>
              </w:rPr>
              <w:t xml:space="preserve"> v rámci skvalitňovania našich služieb</w:t>
            </w:r>
            <w:r w:rsidR="00A87800" w:rsidRPr="00541C76">
              <w:rPr>
                <w:rFonts w:ascii="Trebuchet MS" w:hAnsi="Trebuchet MS" w:cs="Arial"/>
                <w:bCs/>
                <w:i/>
                <w:color w:val="383535"/>
                <w:lang w:val="sk-SK"/>
              </w:rPr>
              <w:t>. D</w:t>
            </w:r>
            <w:r w:rsidRPr="00541C76">
              <w:rPr>
                <w:rFonts w:ascii="Trebuchet MS" w:hAnsi="Trebuchet MS" w:cs="Arial"/>
                <w:bCs/>
                <w:i/>
                <w:color w:val="383535"/>
                <w:lang w:val="sk-SK"/>
              </w:rPr>
              <w:t xml:space="preserve">úfame, že </w:t>
            </w:r>
            <w:r w:rsidR="00A87800" w:rsidRPr="00541C76">
              <w:rPr>
                <w:rFonts w:ascii="Trebuchet MS" w:hAnsi="Trebuchet MS" w:cs="Arial"/>
                <w:bCs/>
                <w:i/>
                <w:color w:val="383535"/>
                <w:lang w:val="sk-SK"/>
              </w:rPr>
              <w:t>práve na základe</w:t>
            </w:r>
            <w:r w:rsidR="00541C76" w:rsidRPr="00541C76">
              <w:rPr>
                <w:rFonts w:ascii="Trebuchet MS" w:hAnsi="Trebuchet MS" w:cs="Arial"/>
                <w:bCs/>
                <w:i/>
                <w:color w:val="383535"/>
                <w:lang w:val="sk-SK"/>
              </w:rPr>
              <w:t xml:space="preserve"> odpovedí z</w:t>
            </w:r>
            <w:r w:rsidR="00A87800" w:rsidRPr="00541C76">
              <w:rPr>
                <w:rFonts w:ascii="Trebuchet MS" w:hAnsi="Trebuchet MS" w:cs="Arial"/>
                <w:bCs/>
                <w:i/>
                <w:color w:val="383535"/>
                <w:lang w:val="sk-SK"/>
              </w:rPr>
              <w:t xml:space="preserve"> tohto dotazníka Vám budeme schopn</w:t>
            </w:r>
            <w:r w:rsidR="00430477">
              <w:rPr>
                <w:rFonts w:ascii="Trebuchet MS" w:hAnsi="Trebuchet MS" w:cs="Arial"/>
                <w:bCs/>
                <w:i/>
                <w:color w:val="383535"/>
                <w:lang w:val="sk-SK"/>
              </w:rPr>
              <w:t>í</w:t>
            </w:r>
            <w:r w:rsidR="00A87800" w:rsidRPr="00541C76">
              <w:rPr>
                <w:rFonts w:ascii="Trebuchet MS" w:hAnsi="Trebuchet MS" w:cs="Arial"/>
                <w:bCs/>
                <w:i/>
                <w:color w:val="383535"/>
                <w:lang w:val="sk-SK"/>
              </w:rPr>
              <w:t xml:space="preserve"> poskytovať ešte kvalitnejšie služby ako v minulosti.</w:t>
            </w:r>
          </w:p>
          <w:p w14:paraId="45A0CD2D" w14:textId="77777777" w:rsidR="0061366A" w:rsidRPr="00541C76" w:rsidRDefault="00A87800" w:rsidP="00A87800">
            <w:pPr>
              <w:jc w:val="both"/>
              <w:rPr>
                <w:rFonts w:ascii="Trebuchet MS" w:hAnsi="Trebuchet MS" w:cs="Arial"/>
                <w:i/>
                <w:color w:val="383535"/>
                <w:lang w:val="sk-SK"/>
              </w:rPr>
            </w:pPr>
            <w:r w:rsidRPr="00541C76">
              <w:rPr>
                <w:rFonts w:ascii="Trebuchet MS" w:hAnsi="Trebuchet MS" w:cs="Arial"/>
                <w:bCs/>
                <w:i/>
                <w:color w:val="383535"/>
                <w:lang w:val="sk-SK"/>
              </w:rPr>
              <w:t>Vopred Vám ď</w:t>
            </w:r>
            <w:r w:rsidR="0061366A" w:rsidRPr="00541C76">
              <w:rPr>
                <w:rFonts w:ascii="Trebuchet MS" w:hAnsi="Trebuchet MS" w:cs="Arial"/>
                <w:i/>
                <w:color w:val="383535"/>
                <w:lang w:val="sk-SK"/>
              </w:rPr>
              <w:t xml:space="preserve">akujeme za čas strávený pri </w:t>
            </w:r>
            <w:r w:rsidRPr="00541C76">
              <w:rPr>
                <w:rFonts w:ascii="Trebuchet MS" w:hAnsi="Trebuchet MS" w:cs="Arial"/>
                <w:i/>
                <w:color w:val="383535"/>
                <w:lang w:val="sk-SK"/>
              </w:rPr>
              <w:t xml:space="preserve">jeho </w:t>
            </w:r>
            <w:r w:rsidR="0061366A" w:rsidRPr="00541C76">
              <w:rPr>
                <w:rFonts w:ascii="Trebuchet MS" w:hAnsi="Trebuchet MS" w:cs="Arial"/>
                <w:i/>
                <w:color w:val="383535"/>
                <w:lang w:val="sk-SK"/>
              </w:rPr>
              <w:t>vyplňovaní a tešíme sa na ďalšiu spoluprácu s Vami.</w:t>
            </w:r>
          </w:p>
          <w:p w14:paraId="45A0CD2E" w14:textId="77777777" w:rsidR="00541C76" w:rsidRPr="00541C76" w:rsidRDefault="00541C76" w:rsidP="00A87800">
            <w:pPr>
              <w:jc w:val="both"/>
              <w:rPr>
                <w:lang w:val="sk-SK"/>
              </w:rPr>
            </w:pPr>
          </w:p>
        </w:tc>
      </w:tr>
      <w:tr w:rsidR="007B5D05" w:rsidRPr="00541C76" w14:paraId="45A0CD31" w14:textId="77777777" w:rsidTr="00541C76">
        <w:trPr>
          <w:cantSplit/>
          <w:trHeight w:val="331"/>
        </w:trPr>
        <w:tc>
          <w:tcPr>
            <w:tcW w:w="11023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3F3F3"/>
          </w:tcPr>
          <w:p w14:paraId="45A0CD30" w14:textId="77777777" w:rsidR="007B5D05" w:rsidRPr="00541C76" w:rsidRDefault="00541C76" w:rsidP="002143FE">
            <w:pPr>
              <w:pStyle w:val="Nadpis7"/>
              <w:spacing w:before="60" w:after="60"/>
              <w:rPr>
                <w:rFonts w:ascii="Trebuchet MS" w:hAnsi="Trebuchet MS"/>
                <w:sz w:val="20"/>
                <w:lang w:val="sk-SK"/>
              </w:rPr>
            </w:pPr>
            <w:r w:rsidRPr="00541C76">
              <w:rPr>
                <w:rFonts w:ascii="Trebuchet MS" w:hAnsi="Trebuchet MS"/>
                <w:sz w:val="20"/>
                <w:lang w:val="sk-SK"/>
              </w:rPr>
              <w:t>Iniciály</w:t>
            </w:r>
          </w:p>
        </w:tc>
      </w:tr>
      <w:tr w:rsidR="00541C76" w:rsidRPr="00541C76" w14:paraId="45A0CD34" w14:textId="77777777" w:rsidTr="00541C76">
        <w:trPr>
          <w:cantSplit/>
          <w:trHeight w:val="331"/>
        </w:trPr>
        <w:tc>
          <w:tcPr>
            <w:tcW w:w="20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A0CD32" w14:textId="77777777" w:rsidR="00541C76" w:rsidRPr="00541C76" w:rsidRDefault="00541C76" w:rsidP="00541C76">
            <w:pPr>
              <w:pStyle w:val="Nadpis7"/>
              <w:spacing w:before="60" w:after="60"/>
              <w:jc w:val="left"/>
              <w:rPr>
                <w:rFonts w:ascii="Trebuchet MS" w:hAnsi="Trebuchet MS"/>
                <w:sz w:val="20"/>
                <w:lang w:val="sk-SK"/>
              </w:rPr>
            </w:pPr>
            <w:r w:rsidRPr="00541C76">
              <w:rPr>
                <w:rFonts w:ascii="Trebuchet MS" w:hAnsi="Trebuchet MS"/>
                <w:sz w:val="20"/>
                <w:lang w:val="sk-SK"/>
              </w:rPr>
              <w:t>Vyplnil</w:t>
            </w:r>
          </w:p>
        </w:tc>
        <w:sdt>
          <w:sdtPr>
            <w:rPr>
              <w:rFonts w:ascii="Trebuchet MS" w:hAnsi="Trebuchet MS"/>
              <w:sz w:val="20"/>
              <w:lang w:val="sk-SK"/>
            </w:rPr>
            <w:id w:val="-628391060"/>
            <w:placeholder>
              <w:docPart w:val="DefaultPlaceholder_1081868574"/>
            </w:placeholder>
          </w:sdtPr>
          <w:sdtEndPr/>
          <w:sdtContent>
            <w:bookmarkStart w:id="0" w:name="_GoBack" w:displacedByCustomXml="next"/>
            <w:sdt>
              <w:sdtPr>
                <w:rPr>
                  <w:rFonts w:ascii="Trebuchet MS" w:hAnsi="Trebuchet MS"/>
                  <w:sz w:val="20"/>
                  <w:lang w:val="sk-SK"/>
                </w:rPr>
                <w:id w:val="-1966342094"/>
                <w:placeholder>
                  <w:docPart w:val="DefaultPlaceholder_1081868574"/>
                </w:placeholder>
                <w:showingPlcHdr/>
                <w:text/>
              </w:sdtPr>
              <w:sdtEndPr/>
              <w:sdtContent>
                <w:tc>
                  <w:tcPr>
                    <w:tcW w:w="8930" w:type="dxa"/>
                    <w:gridSpan w:val="5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12" w:space="0" w:color="auto"/>
                    </w:tcBorders>
                    <w:shd w:val="clear" w:color="auto" w:fill="FFFFFF" w:themeFill="background1"/>
                  </w:tcPr>
                  <w:p w14:paraId="45A0CD33" w14:textId="77777777" w:rsidR="00541C76" w:rsidRPr="00541C76" w:rsidRDefault="001B578F" w:rsidP="001B578F">
                    <w:pPr>
                      <w:pStyle w:val="Nadpis7"/>
                      <w:spacing w:before="60" w:after="60"/>
                      <w:jc w:val="left"/>
                      <w:rPr>
                        <w:rFonts w:ascii="Trebuchet MS" w:hAnsi="Trebuchet MS"/>
                        <w:sz w:val="20"/>
                        <w:lang w:val="sk-SK"/>
                      </w:rPr>
                    </w:pPr>
                    <w:r w:rsidRPr="00110BCC">
                      <w:rPr>
                        <w:rStyle w:val="Zstupntext"/>
                      </w:rPr>
                      <w:t>Kliknutím zadáte text.</w:t>
                    </w:r>
                  </w:p>
                </w:tc>
              </w:sdtContent>
            </w:sdt>
            <w:bookmarkEnd w:id="0" w:displacedByCustomXml="next"/>
          </w:sdtContent>
        </w:sdt>
      </w:tr>
      <w:tr w:rsidR="00541C76" w:rsidRPr="00541C76" w14:paraId="45A0CD37" w14:textId="77777777" w:rsidTr="00541C76">
        <w:trPr>
          <w:cantSplit/>
          <w:trHeight w:val="331"/>
        </w:trPr>
        <w:tc>
          <w:tcPr>
            <w:tcW w:w="20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A0CD35" w14:textId="77777777" w:rsidR="00541C76" w:rsidRPr="00541C76" w:rsidRDefault="00541C76" w:rsidP="00541C76">
            <w:pPr>
              <w:pStyle w:val="Nadpis7"/>
              <w:spacing w:before="60" w:after="60"/>
              <w:jc w:val="left"/>
              <w:rPr>
                <w:rFonts w:ascii="Trebuchet MS" w:hAnsi="Trebuchet MS"/>
                <w:sz w:val="20"/>
                <w:lang w:val="sk-SK"/>
              </w:rPr>
            </w:pPr>
            <w:r w:rsidRPr="00541C76">
              <w:rPr>
                <w:rFonts w:ascii="Trebuchet MS" w:hAnsi="Trebuchet MS"/>
                <w:sz w:val="20"/>
                <w:lang w:val="sk-SK"/>
              </w:rPr>
              <w:t>Firma</w:t>
            </w:r>
          </w:p>
        </w:tc>
        <w:sdt>
          <w:sdtPr>
            <w:rPr>
              <w:rFonts w:ascii="Trebuchet MS" w:hAnsi="Trebuchet MS"/>
              <w:sz w:val="20"/>
              <w:lang w:val="sk-SK"/>
            </w:rPr>
            <w:id w:val="-1432359822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893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  <w:shd w:val="clear" w:color="auto" w:fill="FFFFFF" w:themeFill="background1"/>
              </w:tcPr>
              <w:p w14:paraId="45A0CD36" w14:textId="77777777" w:rsidR="00541C76" w:rsidRPr="00541C76" w:rsidRDefault="001B578F" w:rsidP="00541C76">
                <w:pPr>
                  <w:pStyle w:val="Nadpis7"/>
                  <w:spacing w:before="60" w:after="60"/>
                  <w:jc w:val="left"/>
                  <w:rPr>
                    <w:rFonts w:ascii="Trebuchet MS" w:hAnsi="Trebuchet MS"/>
                    <w:sz w:val="20"/>
                    <w:lang w:val="sk-SK"/>
                  </w:rPr>
                </w:pPr>
                <w:r w:rsidRPr="00110BCC">
                  <w:rPr>
                    <w:rStyle w:val="Zstupntext"/>
                  </w:rPr>
                  <w:t>Kliknutím zadáte text.</w:t>
                </w:r>
              </w:p>
            </w:tc>
          </w:sdtContent>
        </w:sdt>
      </w:tr>
      <w:tr w:rsidR="00541C76" w:rsidRPr="00541C76" w14:paraId="45A0CD3A" w14:textId="77777777" w:rsidTr="00541C76">
        <w:trPr>
          <w:cantSplit/>
          <w:trHeight w:val="331"/>
        </w:trPr>
        <w:tc>
          <w:tcPr>
            <w:tcW w:w="20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A0CD38" w14:textId="77777777" w:rsidR="00541C76" w:rsidRPr="00541C76" w:rsidRDefault="00541C76" w:rsidP="00541C76">
            <w:pPr>
              <w:pStyle w:val="Nadpis7"/>
              <w:spacing w:before="60" w:after="60"/>
              <w:jc w:val="left"/>
              <w:rPr>
                <w:rFonts w:ascii="Trebuchet MS" w:hAnsi="Trebuchet MS"/>
                <w:sz w:val="20"/>
                <w:lang w:val="sk-SK"/>
              </w:rPr>
            </w:pPr>
            <w:r w:rsidRPr="00541C76">
              <w:rPr>
                <w:rFonts w:ascii="Trebuchet MS" w:hAnsi="Trebuchet MS"/>
                <w:sz w:val="20"/>
                <w:lang w:val="sk-SK"/>
              </w:rPr>
              <w:t>E-mail</w:t>
            </w:r>
          </w:p>
        </w:tc>
        <w:sdt>
          <w:sdtPr>
            <w:rPr>
              <w:rFonts w:ascii="Trebuchet MS" w:hAnsi="Trebuchet MS"/>
              <w:sz w:val="20"/>
              <w:lang w:val="sk-SK"/>
            </w:rPr>
            <w:id w:val="-795449123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893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  <w:shd w:val="clear" w:color="auto" w:fill="FFFFFF" w:themeFill="background1"/>
              </w:tcPr>
              <w:p w14:paraId="45A0CD39" w14:textId="77777777" w:rsidR="00541C76" w:rsidRPr="00541C76" w:rsidRDefault="001B578F" w:rsidP="00541C76">
                <w:pPr>
                  <w:pStyle w:val="Nadpis7"/>
                  <w:spacing w:before="60" w:after="60"/>
                  <w:jc w:val="left"/>
                  <w:rPr>
                    <w:rFonts w:ascii="Trebuchet MS" w:hAnsi="Trebuchet MS"/>
                    <w:sz w:val="20"/>
                    <w:lang w:val="sk-SK"/>
                  </w:rPr>
                </w:pPr>
                <w:r w:rsidRPr="00110BCC">
                  <w:rPr>
                    <w:rStyle w:val="Zstupntext"/>
                  </w:rPr>
                  <w:t>Kliknutím zadáte text.</w:t>
                </w:r>
              </w:p>
            </w:tc>
          </w:sdtContent>
        </w:sdt>
      </w:tr>
      <w:tr w:rsidR="00541C76" w:rsidRPr="00541C76" w14:paraId="45A0CD3D" w14:textId="77777777" w:rsidTr="00541C76">
        <w:trPr>
          <w:cantSplit/>
          <w:trHeight w:val="331"/>
        </w:trPr>
        <w:tc>
          <w:tcPr>
            <w:tcW w:w="20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5A0CD3B" w14:textId="77777777" w:rsidR="00541C76" w:rsidRPr="00541C76" w:rsidRDefault="00541C76" w:rsidP="00541C76">
            <w:pPr>
              <w:pStyle w:val="Nadpis7"/>
              <w:spacing w:before="60" w:after="60"/>
              <w:jc w:val="left"/>
              <w:rPr>
                <w:rFonts w:ascii="Trebuchet MS" w:hAnsi="Trebuchet MS"/>
                <w:sz w:val="20"/>
                <w:lang w:val="sk-SK"/>
              </w:rPr>
            </w:pPr>
            <w:r w:rsidRPr="00541C76">
              <w:rPr>
                <w:rFonts w:ascii="Trebuchet MS" w:hAnsi="Trebuchet MS"/>
                <w:sz w:val="20"/>
                <w:lang w:val="sk-SK"/>
              </w:rPr>
              <w:t>Dátum</w:t>
            </w:r>
          </w:p>
        </w:tc>
        <w:sdt>
          <w:sdtPr>
            <w:rPr>
              <w:rFonts w:ascii="Trebuchet MS" w:hAnsi="Trebuchet MS"/>
              <w:sz w:val="20"/>
              <w:lang w:val="sk-SK"/>
            </w:rPr>
            <w:id w:val="1247153594"/>
            <w:placeholder>
              <w:docPart w:val="DefaultPlaceholder_1081868576"/>
            </w:placeholder>
            <w:showingPlcHdr/>
            <w:date>
              <w:dateFormat w:val="d.M.yyyy"/>
              <w:lid w:val="sk-SK"/>
              <w:storeMappedDataAs w:val="dateTime"/>
              <w:calendar w:val="gregorian"/>
            </w:date>
          </w:sdtPr>
          <w:sdtEndPr/>
          <w:sdtContent>
            <w:tc>
              <w:tcPr>
                <w:tcW w:w="893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12" w:space="0" w:color="auto"/>
                  <w:right w:val="single" w:sz="12" w:space="0" w:color="auto"/>
                </w:tcBorders>
                <w:shd w:val="clear" w:color="auto" w:fill="FFFFFF" w:themeFill="background1"/>
              </w:tcPr>
              <w:p w14:paraId="45A0CD3C" w14:textId="77777777" w:rsidR="00541C76" w:rsidRPr="00541C76" w:rsidRDefault="001B578F" w:rsidP="00541C76">
                <w:pPr>
                  <w:pStyle w:val="Nadpis7"/>
                  <w:spacing w:before="60" w:after="60"/>
                  <w:jc w:val="left"/>
                  <w:rPr>
                    <w:rFonts w:ascii="Trebuchet MS" w:hAnsi="Trebuchet MS"/>
                    <w:sz w:val="20"/>
                    <w:lang w:val="sk-SK"/>
                  </w:rPr>
                </w:pPr>
                <w:r w:rsidRPr="00110BCC">
                  <w:rPr>
                    <w:rStyle w:val="Zstupntext"/>
                  </w:rPr>
                  <w:t>Kliknutím zadáte dátum.</w:t>
                </w:r>
              </w:p>
            </w:tc>
          </w:sdtContent>
        </w:sdt>
      </w:tr>
      <w:tr w:rsidR="00541C76" w:rsidRPr="00541C76" w14:paraId="45A0CD3F" w14:textId="77777777" w:rsidTr="00541C76">
        <w:trPr>
          <w:cantSplit/>
          <w:trHeight w:val="331"/>
        </w:trPr>
        <w:tc>
          <w:tcPr>
            <w:tcW w:w="11023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3F3F3"/>
          </w:tcPr>
          <w:p w14:paraId="45A0CD3E" w14:textId="77777777" w:rsidR="00541C76" w:rsidRPr="00541C76" w:rsidRDefault="00541C76" w:rsidP="002143FE">
            <w:pPr>
              <w:pStyle w:val="Nadpis7"/>
              <w:spacing w:before="60" w:after="60"/>
              <w:rPr>
                <w:rFonts w:ascii="Trebuchet MS" w:hAnsi="Trebuchet MS"/>
                <w:sz w:val="20"/>
                <w:lang w:val="sk-SK"/>
              </w:rPr>
            </w:pPr>
            <w:r w:rsidRPr="00541C76">
              <w:rPr>
                <w:rFonts w:ascii="Trebuchet MS" w:hAnsi="Trebuchet MS"/>
                <w:sz w:val="20"/>
                <w:lang w:val="sk-SK"/>
              </w:rPr>
              <w:t>Hodnotenie</w:t>
            </w:r>
          </w:p>
        </w:tc>
      </w:tr>
      <w:tr w:rsidR="00A87800" w:rsidRPr="00541C76" w14:paraId="45A0CD43" w14:textId="77777777" w:rsidTr="005C6F25">
        <w:trPr>
          <w:cantSplit/>
          <w:trHeight w:val="414"/>
        </w:trPr>
        <w:tc>
          <w:tcPr>
            <w:tcW w:w="62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5A0CD40" w14:textId="77777777" w:rsidR="00A87800" w:rsidRPr="00541C76" w:rsidRDefault="00A87800" w:rsidP="00FA4A46">
            <w:pPr>
              <w:pStyle w:val="Nadpis7"/>
              <w:spacing w:before="60" w:after="60"/>
              <w:rPr>
                <w:rFonts w:ascii="Trebuchet MS" w:hAnsi="Trebuchet MS"/>
                <w:sz w:val="20"/>
                <w:lang w:val="sk-SK"/>
              </w:rPr>
            </w:pPr>
            <w:r w:rsidRPr="00541C76">
              <w:rPr>
                <w:rFonts w:ascii="Trebuchet MS" w:hAnsi="Trebuchet MS"/>
                <w:sz w:val="20"/>
                <w:lang w:val="sk-SK"/>
              </w:rPr>
              <w:t>Otázka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CD41" w14:textId="77777777" w:rsidR="00A87800" w:rsidRPr="00541C76" w:rsidRDefault="00A87800" w:rsidP="005C6F25">
            <w:pPr>
              <w:pStyle w:val="Nadpis7"/>
              <w:spacing w:before="60" w:after="60"/>
              <w:rPr>
                <w:rFonts w:ascii="Trebuchet MS" w:hAnsi="Trebuchet MS"/>
                <w:sz w:val="20"/>
                <w:lang w:val="sk-SK"/>
              </w:rPr>
            </w:pPr>
            <w:r w:rsidRPr="00541C76">
              <w:rPr>
                <w:rFonts w:ascii="Trebuchet MS" w:hAnsi="Trebuchet MS"/>
                <w:sz w:val="20"/>
                <w:lang w:val="sk-SK"/>
              </w:rPr>
              <w:t>Hodnotenie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5A0CD42" w14:textId="77777777" w:rsidR="00A87800" w:rsidRPr="00541C76" w:rsidRDefault="005C6F25" w:rsidP="00FA4A46">
            <w:pPr>
              <w:pStyle w:val="Nadpis7"/>
              <w:spacing w:before="60" w:after="60"/>
              <w:rPr>
                <w:rFonts w:ascii="Trebuchet MS" w:hAnsi="Trebuchet MS"/>
                <w:sz w:val="20"/>
                <w:lang w:val="sk-SK"/>
              </w:rPr>
            </w:pPr>
            <w:r w:rsidRPr="00541C76">
              <w:rPr>
                <w:rFonts w:ascii="Trebuchet MS" w:hAnsi="Trebuchet MS"/>
                <w:sz w:val="20"/>
                <w:lang w:val="sk-SK"/>
              </w:rPr>
              <w:t>Poznámka</w:t>
            </w:r>
          </w:p>
        </w:tc>
      </w:tr>
      <w:tr w:rsidR="005C6F25" w:rsidRPr="00541C76" w14:paraId="45A0CD47" w14:textId="77777777" w:rsidTr="005C6F25">
        <w:trPr>
          <w:cantSplit/>
          <w:trHeight w:val="414"/>
        </w:trPr>
        <w:tc>
          <w:tcPr>
            <w:tcW w:w="62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5A0CD44" w14:textId="77777777" w:rsidR="005C6F25" w:rsidRPr="00541C76" w:rsidRDefault="005C6F25" w:rsidP="005C6F25">
            <w:pPr>
              <w:pStyle w:val="Nadpis7"/>
              <w:spacing w:before="60" w:after="60"/>
              <w:jc w:val="left"/>
              <w:rPr>
                <w:rFonts w:ascii="Trebuchet MS" w:hAnsi="Trebuchet MS"/>
                <w:b w:val="0"/>
                <w:szCs w:val="24"/>
                <w:lang w:val="sk-SK"/>
              </w:rPr>
            </w:pPr>
            <w:r w:rsidRPr="00541C76">
              <w:rPr>
                <w:rFonts w:ascii="Trebuchet MS" w:hAnsi="Trebuchet MS" w:cs="Arial"/>
                <w:b w:val="0"/>
                <w:szCs w:val="24"/>
                <w:lang w:val="sk-SK"/>
              </w:rPr>
              <w:t>Aký dojem na Vás urobil prvý kontakt s našou spoločnosťou?</w:t>
            </w:r>
          </w:p>
        </w:tc>
        <w:sdt>
          <w:sdtPr>
            <w:rPr>
              <w:rFonts w:ascii="Trebuchet MS" w:hAnsi="Trebuchet MS"/>
              <w:b w:val="0"/>
              <w:szCs w:val="24"/>
              <w:lang w:val="sk-SK"/>
            </w:rPr>
            <w:id w:val="-1183124171"/>
            <w:placeholder>
              <w:docPart w:val="DefaultPlaceholder_1081868575"/>
            </w:placeholder>
            <w:showingPlcHdr/>
            <w:comboBox>
              <w:listItem w:value="Vyberte položku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comboBox>
          </w:sdtPr>
          <w:sdtEndPr/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5A0CD45" w14:textId="77777777" w:rsidR="005C6F25" w:rsidRPr="00541C76" w:rsidRDefault="001B578F" w:rsidP="005C6F25">
                <w:pPr>
                  <w:pStyle w:val="Nadpis7"/>
                  <w:spacing w:before="60" w:after="60"/>
                  <w:jc w:val="left"/>
                  <w:rPr>
                    <w:rFonts w:ascii="Trebuchet MS" w:hAnsi="Trebuchet MS"/>
                    <w:b w:val="0"/>
                    <w:szCs w:val="24"/>
                    <w:lang w:val="sk-SK"/>
                  </w:rPr>
                </w:pPr>
                <w:r w:rsidRPr="00110BCC">
                  <w:rPr>
                    <w:rStyle w:val="Zstupntext"/>
                  </w:rPr>
                  <w:t>Vyberte položku.</w:t>
                </w:r>
              </w:p>
            </w:tc>
          </w:sdtContent>
        </w:sdt>
        <w:sdt>
          <w:sdtPr>
            <w:rPr>
              <w:rFonts w:ascii="Trebuchet MS" w:hAnsi="Trebuchet MS"/>
              <w:b w:val="0"/>
              <w:szCs w:val="24"/>
              <w:lang w:val="sk-SK"/>
            </w:rPr>
            <w:id w:val="-1053684385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340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</w:tcPr>
              <w:p w14:paraId="45A0CD46" w14:textId="77777777" w:rsidR="005C6F25" w:rsidRPr="00541C76" w:rsidRDefault="001B578F" w:rsidP="005C6F25">
                <w:pPr>
                  <w:pStyle w:val="Nadpis7"/>
                  <w:spacing w:before="60" w:after="60"/>
                  <w:jc w:val="left"/>
                  <w:rPr>
                    <w:rFonts w:ascii="Trebuchet MS" w:hAnsi="Trebuchet MS"/>
                    <w:b w:val="0"/>
                    <w:szCs w:val="24"/>
                    <w:lang w:val="sk-SK"/>
                  </w:rPr>
                </w:pPr>
                <w:r w:rsidRPr="00110BCC">
                  <w:rPr>
                    <w:rStyle w:val="Zstupntext"/>
                  </w:rPr>
                  <w:t>Kliknutím zadáte text.</w:t>
                </w:r>
              </w:p>
            </w:tc>
          </w:sdtContent>
        </w:sdt>
      </w:tr>
      <w:tr w:rsidR="001B578F" w:rsidRPr="00541C76" w14:paraId="45A0CD4B" w14:textId="77777777" w:rsidTr="005C6F25">
        <w:trPr>
          <w:cantSplit/>
          <w:trHeight w:val="414"/>
        </w:trPr>
        <w:tc>
          <w:tcPr>
            <w:tcW w:w="62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5A0CD48" w14:textId="77777777" w:rsidR="001B578F" w:rsidRPr="00541C76" w:rsidRDefault="001B578F" w:rsidP="001B578F">
            <w:pPr>
              <w:pStyle w:val="Nadpis7"/>
              <w:spacing w:before="60" w:after="60"/>
              <w:jc w:val="left"/>
              <w:rPr>
                <w:rFonts w:ascii="Trebuchet MS" w:hAnsi="Trebuchet MS" w:cs="Arial"/>
                <w:b w:val="0"/>
                <w:szCs w:val="24"/>
                <w:lang w:val="sk-SK"/>
              </w:rPr>
            </w:pPr>
            <w:r w:rsidRPr="00541C76">
              <w:rPr>
                <w:rFonts w:ascii="Trebuchet MS" w:hAnsi="Trebuchet MS" w:cs="Arial"/>
                <w:b w:val="0"/>
                <w:szCs w:val="24"/>
                <w:lang w:val="sk-SK"/>
              </w:rPr>
              <w:t>Aký dojem na Vás urobil náš pracovník, s ktorým ste jednali?</w:t>
            </w:r>
          </w:p>
        </w:tc>
        <w:sdt>
          <w:sdtPr>
            <w:rPr>
              <w:rFonts w:ascii="Trebuchet MS" w:hAnsi="Trebuchet MS"/>
              <w:b w:val="0"/>
              <w:szCs w:val="24"/>
              <w:lang w:val="sk-SK"/>
            </w:rPr>
            <w:id w:val="-408073647"/>
            <w:placeholder>
              <w:docPart w:val="098C141E43514960A48F549B5A03CFDD"/>
            </w:placeholder>
            <w:showingPlcHdr/>
            <w:comboBox>
              <w:listItem w:value="Vyberte položku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comboBox>
          </w:sdtPr>
          <w:sdtEndPr/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5A0CD49" w14:textId="77777777" w:rsidR="001B578F" w:rsidRPr="00541C76" w:rsidRDefault="001B578F" w:rsidP="001B578F">
                <w:pPr>
                  <w:pStyle w:val="Nadpis7"/>
                  <w:spacing w:before="60" w:after="60"/>
                  <w:jc w:val="left"/>
                  <w:rPr>
                    <w:rFonts w:ascii="Trebuchet MS" w:hAnsi="Trebuchet MS"/>
                    <w:b w:val="0"/>
                    <w:szCs w:val="24"/>
                    <w:lang w:val="sk-SK"/>
                  </w:rPr>
                </w:pPr>
                <w:r w:rsidRPr="00110BCC">
                  <w:rPr>
                    <w:rStyle w:val="Zstupntext"/>
                  </w:rPr>
                  <w:t>Vyberte položku.</w:t>
                </w:r>
              </w:p>
            </w:tc>
          </w:sdtContent>
        </w:sdt>
        <w:sdt>
          <w:sdtPr>
            <w:rPr>
              <w:rFonts w:ascii="Trebuchet MS" w:hAnsi="Trebuchet MS"/>
              <w:b w:val="0"/>
              <w:szCs w:val="24"/>
              <w:lang w:val="sk-SK"/>
            </w:rPr>
            <w:id w:val="1313597943"/>
            <w:placeholder>
              <w:docPart w:val="047F90031DAA4881BF359887EFA09330"/>
            </w:placeholder>
            <w:showingPlcHdr/>
            <w:text/>
          </w:sdtPr>
          <w:sdtEndPr/>
          <w:sdtContent>
            <w:tc>
              <w:tcPr>
                <w:tcW w:w="340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</w:tcPr>
              <w:p w14:paraId="45A0CD4A" w14:textId="77777777" w:rsidR="001B578F" w:rsidRPr="00541C76" w:rsidRDefault="001B578F" w:rsidP="001B578F">
                <w:pPr>
                  <w:pStyle w:val="Nadpis7"/>
                  <w:spacing w:before="60" w:after="60"/>
                  <w:jc w:val="left"/>
                  <w:rPr>
                    <w:rFonts w:ascii="Trebuchet MS" w:hAnsi="Trebuchet MS"/>
                    <w:b w:val="0"/>
                    <w:szCs w:val="24"/>
                    <w:lang w:val="sk-SK"/>
                  </w:rPr>
                </w:pPr>
                <w:r w:rsidRPr="00110BCC">
                  <w:rPr>
                    <w:rStyle w:val="Zstupntext"/>
                  </w:rPr>
                  <w:t>Kliknutím zadáte text.</w:t>
                </w:r>
              </w:p>
            </w:tc>
          </w:sdtContent>
        </w:sdt>
      </w:tr>
      <w:tr w:rsidR="001B578F" w:rsidRPr="00541C76" w14:paraId="45A0CD4F" w14:textId="77777777" w:rsidTr="005C6F25">
        <w:trPr>
          <w:cantSplit/>
          <w:trHeight w:val="414"/>
        </w:trPr>
        <w:tc>
          <w:tcPr>
            <w:tcW w:w="62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5A0CD4C" w14:textId="77777777" w:rsidR="001B578F" w:rsidRPr="00541C76" w:rsidRDefault="001B578F" w:rsidP="001B578F">
            <w:pPr>
              <w:pStyle w:val="Nadpis7"/>
              <w:spacing w:before="60" w:after="60"/>
              <w:jc w:val="left"/>
              <w:rPr>
                <w:rFonts w:ascii="Trebuchet MS" w:hAnsi="Trebuchet MS" w:cs="Arial"/>
                <w:b w:val="0"/>
                <w:szCs w:val="24"/>
                <w:lang w:val="sk-SK"/>
              </w:rPr>
            </w:pPr>
            <w:r w:rsidRPr="00541C76">
              <w:rPr>
                <w:rFonts w:ascii="Trebuchet MS" w:hAnsi="Trebuchet MS" w:cs="Arial"/>
                <w:b w:val="0"/>
                <w:szCs w:val="24"/>
                <w:lang w:val="sk-SK"/>
              </w:rPr>
              <w:t>Ako hodnotíte úroveň našej starostlivosti o zákazníkov?</w:t>
            </w:r>
          </w:p>
        </w:tc>
        <w:sdt>
          <w:sdtPr>
            <w:rPr>
              <w:rFonts w:ascii="Trebuchet MS" w:hAnsi="Trebuchet MS"/>
              <w:b w:val="0"/>
              <w:szCs w:val="24"/>
              <w:lang w:val="sk-SK"/>
            </w:rPr>
            <w:id w:val="-1419792140"/>
            <w:placeholder>
              <w:docPart w:val="7629ECBA858F4195B12C81D71D10E3CA"/>
            </w:placeholder>
            <w:showingPlcHdr/>
            <w:comboBox>
              <w:listItem w:value="Vyberte položku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comboBox>
          </w:sdtPr>
          <w:sdtEndPr/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5A0CD4D" w14:textId="77777777" w:rsidR="001B578F" w:rsidRPr="00541C76" w:rsidRDefault="001B578F" w:rsidP="001B578F">
                <w:pPr>
                  <w:pStyle w:val="Nadpis7"/>
                  <w:spacing w:before="60" w:after="60"/>
                  <w:jc w:val="left"/>
                  <w:rPr>
                    <w:rFonts w:ascii="Trebuchet MS" w:hAnsi="Trebuchet MS"/>
                    <w:b w:val="0"/>
                    <w:szCs w:val="24"/>
                    <w:lang w:val="sk-SK"/>
                  </w:rPr>
                </w:pPr>
                <w:r w:rsidRPr="00110BCC">
                  <w:rPr>
                    <w:rStyle w:val="Zstupntext"/>
                  </w:rPr>
                  <w:t>Vyberte položku.</w:t>
                </w:r>
              </w:p>
            </w:tc>
          </w:sdtContent>
        </w:sdt>
        <w:sdt>
          <w:sdtPr>
            <w:rPr>
              <w:rFonts w:ascii="Trebuchet MS" w:hAnsi="Trebuchet MS"/>
              <w:b w:val="0"/>
              <w:szCs w:val="24"/>
              <w:lang w:val="sk-SK"/>
            </w:rPr>
            <w:id w:val="-271630806"/>
            <w:placeholder>
              <w:docPart w:val="A92C832BFD1F4035BF900DB18C1768A1"/>
            </w:placeholder>
            <w:showingPlcHdr/>
            <w:text/>
          </w:sdtPr>
          <w:sdtEndPr/>
          <w:sdtContent>
            <w:tc>
              <w:tcPr>
                <w:tcW w:w="340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</w:tcPr>
              <w:p w14:paraId="45A0CD4E" w14:textId="77777777" w:rsidR="001B578F" w:rsidRPr="00541C76" w:rsidRDefault="001B578F" w:rsidP="001B578F">
                <w:pPr>
                  <w:pStyle w:val="Nadpis7"/>
                  <w:spacing w:before="60" w:after="60"/>
                  <w:jc w:val="left"/>
                  <w:rPr>
                    <w:rFonts w:ascii="Trebuchet MS" w:hAnsi="Trebuchet MS"/>
                    <w:b w:val="0"/>
                    <w:szCs w:val="24"/>
                    <w:lang w:val="sk-SK"/>
                  </w:rPr>
                </w:pPr>
                <w:r w:rsidRPr="00110BCC">
                  <w:rPr>
                    <w:rStyle w:val="Zstupntext"/>
                  </w:rPr>
                  <w:t>Kliknutím zadáte text.</w:t>
                </w:r>
              </w:p>
            </w:tc>
          </w:sdtContent>
        </w:sdt>
      </w:tr>
      <w:tr w:rsidR="001B578F" w:rsidRPr="00541C76" w14:paraId="45A0CD53" w14:textId="77777777" w:rsidTr="005C6F25">
        <w:trPr>
          <w:cantSplit/>
          <w:trHeight w:val="414"/>
        </w:trPr>
        <w:tc>
          <w:tcPr>
            <w:tcW w:w="62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5A0CD50" w14:textId="77777777" w:rsidR="001B578F" w:rsidRPr="00541C76" w:rsidRDefault="001B578F" w:rsidP="001B578F">
            <w:pPr>
              <w:pStyle w:val="Nadpis7"/>
              <w:spacing w:before="60" w:after="60"/>
              <w:jc w:val="left"/>
              <w:rPr>
                <w:rFonts w:ascii="Trebuchet MS" w:hAnsi="Trebuchet MS" w:cs="Arial"/>
                <w:b w:val="0"/>
                <w:szCs w:val="24"/>
                <w:lang w:val="sk-SK"/>
              </w:rPr>
            </w:pPr>
            <w:r w:rsidRPr="00541C76">
              <w:rPr>
                <w:rFonts w:ascii="Trebuchet MS" w:hAnsi="Trebuchet MS" w:cs="Arial"/>
                <w:b w:val="0"/>
                <w:szCs w:val="24"/>
                <w:lang w:val="sk-SK"/>
              </w:rPr>
              <w:t>Ako hodnotíte rýchlosť uskutočnenia našej služby?</w:t>
            </w:r>
          </w:p>
        </w:tc>
        <w:sdt>
          <w:sdtPr>
            <w:rPr>
              <w:rFonts w:ascii="Trebuchet MS" w:hAnsi="Trebuchet MS"/>
              <w:b w:val="0"/>
              <w:szCs w:val="24"/>
              <w:lang w:val="sk-SK"/>
            </w:rPr>
            <w:id w:val="972409763"/>
            <w:placeholder>
              <w:docPart w:val="222DCBF9B9CE4857BEE74061F13CE10C"/>
            </w:placeholder>
            <w:showingPlcHdr/>
            <w:comboBox>
              <w:listItem w:value="Vyberte položku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comboBox>
          </w:sdtPr>
          <w:sdtEndPr/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5A0CD51" w14:textId="77777777" w:rsidR="001B578F" w:rsidRPr="00541C76" w:rsidRDefault="001B578F" w:rsidP="001B578F">
                <w:pPr>
                  <w:pStyle w:val="Nadpis7"/>
                  <w:spacing w:before="60" w:after="60"/>
                  <w:jc w:val="left"/>
                  <w:rPr>
                    <w:rFonts w:ascii="Trebuchet MS" w:hAnsi="Trebuchet MS"/>
                    <w:b w:val="0"/>
                    <w:szCs w:val="24"/>
                    <w:lang w:val="sk-SK"/>
                  </w:rPr>
                </w:pPr>
                <w:r w:rsidRPr="00110BCC">
                  <w:rPr>
                    <w:rStyle w:val="Zstupntext"/>
                  </w:rPr>
                  <w:t>Vyberte položku.</w:t>
                </w:r>
              </w:p>
            </w:tc>
          </w:sdtContent>
        </w:sdt>
        <w:sdt>
          <w:sdtPr>
            <w:rPr>
              <w:rFonts w:ascii="Trebuchet MS" w:hAnsi="Trebuchet MS"/>
              <w:b w:val="0"/>
              <w:szCs w:val="24"/>
              <w:lang w:val="sk-SK"/>
            </w:rPr>
            <w:id w:val="-2108184126"/>
            <w:placeholder>
              <w:docPart w:val="8C042117712D4B978F0D63E98F7AF030"/>
            </w:placeholder>
            <w:showingPlcHdr/>
            <w:text/>
          </w:sdtPr>
          <w:sdtEndPr/>
          <w:sdtContent>
            <w:tc>
              <w:tcPr>
                <w:tcW w:w="340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</w:tcPr>
              <w:p w14:paraId="45A0CD52" w14:textId="77777777" w:rsidR="001B578F" w:rsidRPr="00541C76" w:rsidRDefault="001B578F" w:rsidP="001B578F">
                <w:pPr>
                  <w:pStyle w:val="Nadpis7"/>
                  <w:spacing w:before="60" w:after="60"/>
                  <w:jc w:val="left"/>
                  <w:rPr>
                    <w:rFonts w:ascii="Trebuchet MS" w:hAnsi="Trebuchet MS"/>
                    <w:b w:val="0"/>
                    <w:szCs w:val="24"/>
                    <w:lang w:val="sk-SK"/>
                  </w:rPr>
                </w:pPr>
                <w:r w:rsidRPr="00110BCC">
                  <w:rPr>
                    <w:rStyle w:val="Zstupntext"/>
                  </w:rPr>
                  <w:t>Kliknutím zadáte text.</w:t>
                </w:r>
              </w:p>
            </w:tc>
          </w:sdtContent>
        </w:sdt>
      </w:tr>
      <w:tr w:rsidR="001B578F" w:rsidRPr="00541C76" w14:paraId="45A0CD57" w14:textId="77777777" w:rsidTr="005C6F25">
        <w:trPr>
          <w:cantSplit/>
          <w:trHeight w:val="414"/>
        </w:trPr>
        <w:tc>
          <w:tcPr>
            <w:tcW w:w="62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0CD54" w14:textId="77777777" w:rsidR="001B578F" w:rsidRPr="00541C76" w:rsidRDefault="001B578F" w:rsidP="001B578F">
            <w:pPr>
              <w:rPr>
                <w:rFonts w:ascii="Trebuchet MS" w:hAnsi="Trebuchet MS" w:cs="Arial"/>
                <w:color w:val="383535"/>
                <w:szCs w:val="24"/>
                <w:lang w:val="sk-SK"/>
              </w:rPr>
            </w:pPr>
            <w:r w:rsidRPr="00541C76">
              <w:rPr>
                <w:rFonts w:ascii="Trebuchet MS" w:hAnsi="Trebuchet MS" w:cs="Arial"/>
                <w:szCs w:val="24"/>
                <w:lang w:val="sk-SK"/>
              </w:rPr>
              <w:t>Ako hodnotíte úroveň správania našich pracovníkov?</w:t>
            </w:r>
          </w:p>
        </w:tc>
        <w:sdt>
          <w:sdtPr>
            <w:rPr>
              <w:rFonts w:ascii="Trebuchet MS" w:hAnsi="Trebuchet MS"/>
              <w:b w:val="0"/>
              <w:szCs w:val="24"/>
              <w:lang w:val="sk-SK"/>
            </w:rPr>
            <w:id w:val="-1819720802"/>
            <w:placeholder>
              <w:docPart w:val="B07E418684F64B97B5C4EBB48647DD30"/>
            </w:placeholder>
            <w:showingPlcHdr/>
            <w:comboBox>
              <w:listItem w:value="Vyberte položku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comboBox>
          </w:sdtPr>
          <w:sdtEndPr/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5A0CD55" w14:textId="77777777" w:rsidR="001B578F" w:rsidRPr="00541C76" w:rsidRDefault="001B578F" w:rsidP="001B578F">
                <w:pPr>
                  <w:pStyle w:val="Nadpis7"/>
                  <w:spacing w:before="60" w:after="60"/>
                  <w:jc w:val="left"/>
                  <w:rPr>
                    <w:rFonts w:ascii="Trebuchet MS" w:hAnsi="Trebuchet MS"/>
                    <w:b w:val="0"/>
                    <w:szCs w:val="24"/>
                    <w:lang w:val="sk-SK"/>
                  </w:rPr>
                </w:pPr>
                <w:r w:rsidRPr="00110BCC">
                  <w:rPr>
                    <w:rStyle w:val="Zstupntext"/>
                  </w:rPr>
                  <w:t>Vyberte položku.</w:t>
                </w:r>
              </w:p>
            </w:tc>
          </w:sdtContent>
        </w:sdt>
        <w:sdt>
          <w:sdtPr>
            <w:rPr>
              <w:rFonts w:ascii="Trebuchet MS" w:hAnsi="Trebuchet MS"/>
              <w:b w:val="0"/>
              <w:szCs w:val="24"/>
              <w:lang w:val="sk-SK"/>
            </w:rPr>
            <w:id w:val="1288860746"/>
            <w:placeholder>
              <w:docPart w:val="7E0EB4AA8C564AE986A532B75F561989"/>
            </w:placeholder>
            <w:showingPlcHdr/>
            <w:text/>
          </w:sdtPr>
          <w:sdtEndPr/>
          <w:sdtContent>
            <w:tc>
              <w:tcPr>
                <w:tcW w:w="340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</w:tcPr>
              <w:p w14:paraId="45A0CD56" w14:textId="77777777" w:rsidR="001B578F" w:rsidRPr="00541C76" w:rsidRDefault="001B578F" w:rsidP="001B578F">
                <w:pPr>
                  <w:pStyle w:val="Nadpis7"/>
                  <w:spacing w:before="60" w:after="60"/>
                  <w:jc w:val="left"/>
                  <w:rPr>
                    <w:rFonts w:ascii="Trebuchet MS" w:hAnsi="Trebuchet MS"/>
                    <w:b w:val="0"/>
                    <w:szCs w:val="24"/>
                    <w:lang w:val="sk-SK"/>
                  </w:rPr>
                </w:pPr>
                <w:r w:rsidRPr="00110BCC">
                  <w:rPr>
                    <w:rStyle w:val="Zstupntext"/>
                  </w:rPr>
                  <w:t>Kliknutím zadáte text.</w:t>
                </w:r>
              </w:p>
            </w:tc>
          </w:sdtContent>
        </w:sdt>
      </w:tr>
      <w:tr w:rsidR="001B578F" w:rsidRPr="00541C76" w14:paraId="45A0CD5B" w14:textId="77777777" w:rsidTr="005C6F25">
        <w:trPr>
          <w:cantSplit/>
          <w:trHeight w:val="414"/>
        </w:trPr>
        <w:tc>
          <w:tcPr>
            <w:tcW w:w="62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0CD58" w14:textId="77777777" w:rsidR="001B578F" w:rsidRPr="00541C76" w:rsidRDefault="001B578F" w:rsidP="001B578F">
            <w:pPr>
              <w:rPr>
                <w:rFonts w:ascii="Trebuchet MS" w:hAnsi="Trebuchet MS" w:cs="Arial"/>
                <w:szCs w:val="24"/>
                <w:lang w:val="sk-SK"/>
              </w:rPr>
            </w:pPr>
            <w:r w:rsidRPr="00541C76">
              <w:rPr>
                <w:rFonts w:ascii="Trebuchet MS" w:hAnsi="Trebuchet MS" w:cs="Arial"/>
                <w:szCs w:val="24"/>
                <w:lang w:val="sk-SK"/>
              </w:rPr>
              <w:t>Ako reagujú naši pracovníci na Vaše požiadavky?</w:t>
            </w:r>
          </w:p>
        </w:tc>
        <w:sdt>
          <w:sdtPr>
            <w:rPr>
              <w:rFonts w:ascii="Trebuchet MS" w:hAnsi="Trebuchet MS"/>
              <w:b w:val="0"/>
              <w:szCs w:val="24"/>
              <w:lang w:val="sk-SK"/>
            </w:rPr>
            <w:id w:val="867260478"/>
            <w:placeholder>
              <w:docPart w:val="F61B5AE69EC945CAADA82A4C1641A8EE"/>
            </w:placeholder>
            <w:showingPlcHdr/>
            <w:comboBox>
              <w:listItem w:value="Vyberte položku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comboBox>
          </w:sdtPr>
          <w:sdtEndPr/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5A0CD59" w14:textId="77777777" w:rsidR="001B578F" w:rsidRPr="00541C76" w:rsidRDefault="001B578F" w:rsidP="001B578F">
                <w:pPr>
                  <w:pStyle w:val="Nadpis7"/>
                  <w:spacing w:before="60" w:after="60"/>
                  <w:jc w:val="left"/>
                  <w:rPr>
                    <w:rFonts w:ascii="Trebuchet MS" w:hAnsi="Trebuchet MS"/>
                    <w:b w:val="0"/>
                    <w:szCs w:val="24"/>
                    <w:lang w:val="sk-SK"/>
                  </w:rPr>
                </w:pPr>
                <w:r w:rsidRPr="00110BCC">
                  <w:rPr>
                    <w:rStyle w:val="Zstupntext"/>
                  </w:rPr>
                  <w:t>Vyberte položku.</w:t>
                </w:r>
              </w:p>
            </w:tc>
          </w:sdtContent>
        </w:sdt>
        <w:sdt>
          <w:sdtPr>
            <w:rPr>
              <w:rFonts w:ascii="Trebuchet MS" w:hAnsi="Trebuchet MS"/>
              <w:b w:val="0"/>
              <w:szCs w:val="24"/>
              <w:lang w:val="sk-SK"/>
            </w:rPr>
            <w:id w:val="-1677729754"/>
            <w:placeholder>
              <w:docPart w:val="4B23DF9CC080442D8396979235ADD392"/>
            </w:placeholder>
            <w:showingPlcHdr/>
            <w:text/>
          </w:sdtPr>
          <w:sdtEndPr/>
          <w:sdtContent>
            <w:tc>
              <w:tcPr>
                <w:tcW w:w="340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</w:tcPr>
              <w:p w14:paraId="45A0CD5A" w14:textId="77777777" w:rsidR="001B578F" w:rsidRPr="00541C76" w:rsidRDefault="001B578F" w:rsidP="001B578F">
                <w:pPr>
                  <w:pStyle w:val="Nadpis7"/>
                  <w:spacing w:before="60" w:after="60"/>
                  <w:jc w:val="left"/>
                  <w:rPr>
                    <w:rFonts w:ascii="Trebuchet MS" w:hAnsi="Trebuchet MS"/>
                    <w:b w:val="0"/>
                    <w:szCs w:val="24"/>
                    <w:lang w:val="sk-SK"/>
                  </w:rPr>
                </w:pPr>
                <w:r w:rsidRPr="00110BCC">
                  <w:rPr>
                    <w:rStyle w:val="Zstupntext"/>
                  </w:rPr>
                  <w:t>Kliknutím zadáte text.</w:t>
                </w:r>
              </w:p>
            </w:tc>
          </w:sdtContent>
        </w:sdt>
      </w:tr>
      <w:tr w:rsidR="001B578F" w:rsidRPr="00541C76" w14:paraId="45A0CD5F" w14:textId="77777777" w:rsidTr="005C6F25">
        <w:trPr>
          <w:cantSplit/>
          <w:trHeight w:val="414"/>
        </w:trPr>
        <w:tc>
          <w:tcPr>
            <w:tcW w:w="62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0CD5C" w14:textId="77777777" w:rsidR="001B578F" w:rsidRPr="00541C76" w:rsidRDefault="001B578F" w:rsidP="001B578F">
            <w:pPr>
              <w:rPr>
                <w:rFonts w:ascii="Trebuchet MS" w:hAnsi="Trebuchet MS" w:cs="Arial"/>
                <w:szCs w:val="24"/>
                <w:lang w:val="sk-SK"/>
              </w:rPr>
            </w:pPr>
            <w:r w:rsidRPr="00541C76">
              <w:rPr>
                <w:rFonts w:ascii="Trebuchet MS" w:hAnsi="Trebuchet MS" w:cs="Arial"/>
                <w:szCs w:val="24"/>
                <w:lang w:val="sk-SK"/>
              </w:rPr>
              <w:t xml:space="preserve">Ako hodnotíte mieru profesionality našich pracovníkov?  </w:t>
            </w:r>
          </w:p>
        </w:tc>
        <w:sdt>
          <w:sdtPr>
            <w:rPr>
              <w:rFonts w:ascii="Trebuchet MS" w:hAnsi="Trebuchet MS"/>
              <w:b w:val="0"/>
              <w:szCs w:val="24"/>
              <w:lang w:val="sk-SK"/>
            </w:rPr>
            <w:id w:val="1531762647"/>
            <w:placeholder>
              <w:docPart w:val="181DEEA6A59848B498FD44A1944A892D"/>
            </w:placeholder>
            <w:showingPlcHdr/>
            <w:comboBox>
              <w:listItem w:value="Vyberte položku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comboBox>
          </w:sdtPr>
          <w:sdtEndPr/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5A0CD5D" w14:textId="77777777" w:rsidR="001B578F" w:rsidRPr="00541C76" w:rsidRDefault="001B578F" w:rsidP="001B578F">
                <w:pPr>
                  <w:pStyle w:val="Nadpis7"/>
                  <w:spacing w:before="60" w:after="60"/>
                  <w:jc w:val="left"/>
                  <w:rPr>
                    <w:rFonts w:ascii="Trebuchet MS" w:hAnsi="Trebuchet MS"/>
                    <w:b w:val="0"/>
                    <w:szCs w:val="24"/>
                    <w:lang w:val="sk-SK"/>
                  </w:rPr>
                </w:pPr>
                <w:r w:rsidRPr="00110BCC">
                  <w:rPr>
                    <w:rStyle w:val="Zstupntext"/>
                  </w:rPr>
                  <w:t>Vyberte položku.</w:t>
                </w:r>
              </w:p>
            </w:tc>
          </w:sdtContent>
        </w:sdt>
        <w:sdt>
          <w:sdtPr>
            <w:rPr>
              <w:rFonts w:ascii="Trebuchet MS" w:hAnsi="Trebuchet MS"/>
              <w:b w:val="0"/>
              <w:szCs w:val="24"/>
              <w:lang w:val="sk-SK"/>
            </w:rPr>
            <w:id w:val="-1306163117"/>
            <w:placeholder>
              <w:docPart w:val="ABD166575F0D4654B33617E7CEAE83D7"/>
            </w:placeholder>
            <w:showingPlcHdr/>
            <w:text/>
          </w:sdtPr>
          <w:sdtEndPr/>
          <w:sdtContent>
            <w:tc>
              <w:tcPr>
                <w:tcW w:w="340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</w:tcPr>
              <w:p w14:paraId="45A0CD5E" w14:textId="77777777" w:rsidR="001B578F" w:rsidRPr="00541C76" w:rsidRDefault="001B578F" w:rsidP="001B578F">
                <w:pPr>
                  <w:pStyle w:val="Nadpis7"/>
                  <w:spacing w:before="60" w:after="60"/>
                  <w:jc w:val="left"/>
                  <w:rPr>
                    <w:rFonts w:ascii="Trebuchet MS" w:hAnsi="Trebuchet MS"/>
                    <w:b w:val="0"/>
                    <w:szCs w:val="24"/>
                    <w:lang w:val="sk-SK"/>
                  </w:rPr>
                </w:pPr>
                <w:r w:rsidRPr="00110BCC">
                  <w:rPr>
                    <w:rStyle w:val="Zstupntext"/>
                  </w:rPr>
                  <w:t>Kliknutím zadáte text.</w:t>
                </w:r>
              </w:p>
            </w:tc>
          </w:sdtContent>
        </w:sdt>
      </w:tr>
      <w:tr w:rsidR="001B578F" w:rsidRPr="00541C76" w14:paraId="45A0CD63" w14:textId="77777777" w:rsidTr="005C6F25">
        <w:trPr>
          <w:cantSplit/>
          <w:trHeight w:val="414"/>
        </w:trPr>
        <w:tc>
          <w:tcPr>
            <w:tcW w:w="62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0CD60" w14:textId="77777777" w:rsidR="001B578F" w:rsidRPr="00541C76" w:rsidRDefault="001B578F" w:rsidP="001B578F">
            <w:pPr>
              <w:rPr>
                <w:rFonts w:ascii="Trebuchet MS" w:hAnsi="Trebuchet MS" w:cs="Arial"/>
                <w:szCs w:val="24"/>
                <w:lang w:val="sk-SK"/>
              </w:rPr>
            </w:pPr>
            <w:r w:rsidRPr="00541C76">
              <w:rPr>
                <w:rFonts w:ascii="Trebuchet MS" w:hAnsi="Trebuchet MS" w:cs="Arial"/>
                <w:szCs w:val="24"/>
                <w:lang w:val="sk-SK"/>
              </w:rPr>
              <w:t>Ako dodržuje spoločnosť dohodnuté termíny?</w:t>
            </w:r>
          </w:p>
        </w:tc>
        <w:sdt>
          <w:sdtPr>
            <w:rPr>
              <w:rFonts w:ascii="Trebuchet MS" w:hAnsi="Trebuchet MS"/>
              <w:b w:val="0"/>
              <w:szCs w:val="24"/>
              <w:lang w:val="sk-SK"/>
            </w:rPr>
            <w:id w:val="1158189055"/>
            <w:placeholder>
              <w:docPart w:val="45B92F38739945EE8BB7FC8A8BCC4CBE"/>
            </w:placeholder>
            <w:showingPlcHdr/>
            <w:comboBox>
              <w:listItem w:value="Vyberte položku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comboBox>
          </w:sdtPr>
          <w:sdtEndPr/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5A0CD61" w14:textId="77777777" w:rsidR="001B578F" w:rsidRPr="00541C76" w:rsidRDefault="001B578F" w:rsidP="001B578F">
                <w:pPr>
                  <w:pStyle w:val="Nadpis7"/>
                  <w:spacing w:before="60" w:after="60"/>
                  <w:jc w:val="left"/>
                  <w:rPr>
                    <w:rFonts w:ascii="Trebuchet MS" w:hAnsi="Trebuchet MS"/>
                    <w:b w:val="0"/>
                    <w:szCs w:val="24"/>
                    <w:lang w:val="sk-SK"/>
                  </w:rPr>
                </w:pPr>
                <w:r w:rsidRPr="00110BCC">
                  <w:rPr>
                    <w:rStyle w:val="Zstupntext"/>
                  </w:rPr>
                  <w:t>Vyberte položku.</w:t>
                </w:r>
              </w:p>
            </w:tc>
          </w:sdtContent>
        </w:sdt>
        <w:sdt>
          <w:sdtPr>
            <w:rPr>
              <w:rFonts w:ascii="Trebuchet MS" w:hAnsi="Trebuchet MS"/>
              <w:b w:val="0"/>
              <w:szCs w:val="24"/>
              <w:lang w:val="sk-SK"/>
            </w:rPr>
            <w:id w:val="-1830129760"/>
            <w:placeholder>
              <w:docPart w:val="DE6902CA189449AD996706975950ABF6"/>
            </w:placeholder>
            <w:showingPlcHdr/>
            <w:text/>
          </w:sdtPr>
          <w:sdtEndPr/>
          <w:sdtContent>
            <w:tc>
              <w:tcPr>
                <w:tcW w:w="340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</w:tcPr>
              <w:p w14:paraId="45A0CD62" w14:textId="77777777" w:rsidR="001B578F" w:rsidRPr="00541C76" w:rsidRDefault="001B578F" w:rsidP="001B578F">
                <w:pPr>
                  <w:pStyle w:val="Nadpis7"/>
                  <w:spacing w:before="60" w:after="60"/>
                  <w:jc w:val="left"/>
                  <w:rPr>
                    <w:rFonts w:ascii="Trebuchet MS" w:hAnsi="Trebuchet MS"/>
                    <w:b w:val="0"/>
                    <w:szCs w:val="24"/>
                    <w:lang w:val="sk-SK"/>
                  </w:rPr>
                </w:pPr>
                <w:r w:rsidRPr="00110BCC">
                  <w:rPr>
                    <w:rStyle w:val="Zstupntext"/>
                  </w:rPr>
                  <w:t>Kliknutím zadáte text.</w:t>
                </w:r>
              </w:p>
            </w:tc>
          </w:sdtContent>
        </w:sdt>
      </w:tr>
      <w:tr w:rsidR="001B578F" w:rsidRPr="00541C76" w14:paraId="45A0CD67" w14:textId="77777777" w:rsidTr="005C6F25">
        <w:trPr>
          <w:cantSplit/>
          <w:trHeight w:val="414"/>
        </w:trPr>
        <w:tc>
          <w:tcPr>
            <w:tcW w:w="62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0CD64" w14:textId="77777777" w:rsidR="001B578F" w:rsidRPr="00541C76" w:rsidRDefault="001B578F" w:rsidP="001B578F">
            <w:pPr>
              <w:rPr>
                <w:rFonts w:ascii="Trebuchet MS" w:hAnsi="Trebuchet MS" w:cs="Arial"/>
                <w:color w:val="383535"/>
                <w:szCs w:val="24"/>
                <w:lang w:val="sk-SK"/>
              </w:rPr>
            </w:pPr>
            <w:r w:rsidRPr="00541C76">
              <w:rPr>
                <w:rFonts w:ascii="Trebuchet MS" w:hAnsi="Trebuchet MS" w:cs="Arial"/>
                <w:szCs w:val="24"/>
                <w:lang w:val="sk-SK"/>
              </w:rPr>
              <w:t>Ako hodnotíte cenovú úroveň našich produktov?</w:t>
            </w:r>
          </w:p>
        </w:tc>
        <w:sdt>
          <w:sdtPr>
            <w:rPr>
              <w:rFonts w:ascii="Trebuchet MS" w:hAnsi="Trebuchet MS"/>
              <w:b w:val="0"/>
              <w:szCs w:val="24"/>
              <w:lang w:val="sk-SK"/>
            </w:rPr>
            <w:id w:val="-2145491174"/>
            <w:placeholder>
              <w:docPart w:val="55CC173A64414D0DBD54A53BBEFCD1F1"/>
            </w:placeholder>
            <w:showingPlcHdr/>
            <w:comboBox>
              <w:listItem w:value="Vyberte položku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comboBox>
          </w:sdtPr>
          <w:sdtEndPr/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5A0CD65" w14:textId="77777777" w:rsidR="001B578F" w:rsidRPr="00541C76" w:rsidRDefault="001B578F" w:rsidP="001B578F">
                <w:pPr>
                  <w:pStyle w:val="Nadpis7"/>
                  <w:spacing w:before="60" w:after="60"/>
                  <w:jc w:val="left"/>
                  <w:rPr>
                    <w:rFonts w:ascii="Trebuchet MS" w:hAnsi="Trebuchet MS"/>
                    <w:b w:val="0"/>
                    <w:szCs w:val="24"/>
                    <w:lang w:val="sk-SK"/>
                  </w:rPr>
                </w:pPr>
                <w:r w:rsidRPr="00110BCC">
                  <w:rPr>
                    <w:rStyle w:val="Zstupntext"/>
                  </w:rPr>
                  <w:t>Vyberte položku.</w:t>
                </w:r>
              </w:p>
            </w:tc>
          </w:sdtContent>
        </w:sdt>
        <w:sdt>
          <w:sdtPr>
            <w:rPr>
              <w:rFonts w:ascii="Trebuchet MS" w:hAnsi="Trebuchet MS"/>
              <w:b w:val="0"/>
              <w:szCs w:val="24"/>
              <w:lang w:val="sk-SK"/>
            </w:rPr>
            <w:id w:val="-1706249994"/>
            <w:placeholder>
              <w:docPart w:val="5D323D47B1824B7F97B6985AFD29A1F7"/>
            </w:placeholder>
            <w:showingPlcHdr/>
            <w:text/>
          </w:sdtPr>
          <w:sdtEndPr/>
          <w:sdtContent>
            <w:tc>
              <w:tcPr>
                <w:tcW w:w="340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</w:tcPr>
              <w:p w14:paraId="45A0CD66" w14:textId="77777777" w:rsidR="001B578F" w:rsidRPr="00541C76" w:rsidRDefault="001B578F" w:rsidP="001B578F">
                <w:pPr>
                  <w:pStyle w:val="Nadpis7"/>
                  <w:spacing w:before="60" w:after="60"/>
                  <w:jc w:val="left"/>
                  <w:rPr>
                    <w:rFonts w:ascii="Trebuchet MS" w:hAnsi="Trebuchet MS"/>
                    <w:b w:val="0"/>
                    <w:szCs w:val="24"/>
                    <w:lang w:val="sk-SK"/>
                  </w:rPr>
                </w:pPr>
                <w:r w:rsidRPr="00110BCC">
                  <w:rPr>
                    <w:rStyle w:val="Zstupntext"/>
                  </w:rPr>
                  <w:t>Kliknutím zadáte text.</w:t>
                </w:r>
              </w:p>
            </w:tc>
          </w:sdtContent>
        </w:sdt>
      </w:tr>
      <w:tr w:rsidR="001B578F" w:rsidRPr="00541C76" w14:paraId="45A0CD6B" w14:textId="77777777" w:rsidTr="005C6F25">
        <w:trPr>
          <w:cantSplit/>
          <w:trHeight w:val="414"/>
        </w:trPr>
        <w:tc>
          <w:tcPr>
            <w:tcW w:w="62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0CD68" w14:textId="77777777" w:rsidR="001B578F" w:rsidRPr="00541C76" w:rsidRDefault="001B578F" w:rsidP="001B578F">
            <w:pPr>
              <w:rPr>
                <w:rFonts w:ascii="Trebuchet MS" w:hAnsi="Trebuchet MS" w:cs="Arial"/>
                <w:szCs w:val="24"/>
                <w:lang w:val="sk-SK"/>
              </w:rPr>
            </w:pPr>
            <w:r w:rsidRPr="00541C76">
              <w:rPr>
                <w:rFonts w:ascii="Trebuchet MS" w:hAnsi="Trebuchet MS" w:cs="Arial"/>
                <w:szCs w:val="24"/>
                <w:lang w:val="sk-SK"/>
              </w:rPr>
              <w:t>Ako hodnotíte dojednané platobné podmienky?</w:t>
            </w:r>
          </w:p>
        </w:tc>
        <w:sdt>
          <w:sdtPr>
            <w:rPr>
              <w:rFonts w:ascii="Trebuchet MS" w:hAnsi="Trebuchet MS"/>
              <w:b w:val="0"/>
              <w:szCs w:val="24"/>
              <w:lang w:val="sk-SK"/>
            </w:rPr>
            <w:id w:val="2008630657"/>
            <w:placeholder>
              <w:docPart w:val="C446D6EA9DF441808025B73208FF4248"/>
            </w:placeholder>
            <w:showingPlcHdr/>
            <w:comboBox>
              <w:listItem w:value="Vyberte položku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comboBox>
          </w:sdtPr>
          <w:sdtEndPr/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5A0CD69" w14:textId="77777777" w:rsidR="001B578F" w:rsidRPr="00541C76" w:rsidRDefault="001B578F" w:rsidP="001B578F">
                <w:pPr>
                  <w:pStyle w:val="Nadpis7"/>
                  <w:spacing w:before="60" w:after="60"/>
                  <w:jc w:val="left"/>
                  <w:rPr>
                    <w:rFonts w:ascii="Trebuchet MS" w:hAnsi="Trebuchet MS"/>
                    <w:b w:val="0"/>
                    <w:szCs w:val="24"/>
                    <w:lang w:val="sk-SK"/>
                  </w:rPr>
                </w:pPr>
                <w:r w:rsidRPr="00110BCC">
                  <w:rPr>
                    <w:rStyle w:val="Zstupntext"/>
                  </w:rPr>
                  <w:t>Vyberte položku.</w:t>
                </w:r>
              </w:p>
            </w:tc>
          </w:sdtContent>
        </w:sdt>
        <w:sdt>
          <w:sdtPr>
            <w:rPr>
              <w:rFonts w:ascii="Trebuchet MS" w:hAnsi="Trebuchet MS"/>
              <w:b w:val="0"/>
              <w:szCs w:val="24"/>
              <w:lang w:val="sk-SK"/>
            </w:rPr>
            <w:id w:val="-1171708400"/>
            <w:placeholder>
              <w:docPart w:val="9BB25ED8E1F74F7ABD8CC350CBDC1B19"/>
            </w:placeholder>
            <w:showingPlcHdr/>
            <w:text/>
          </w:sdtPr>
          <w:sdtEndPr/>
          <w:sdtContent>
            <w:tc>
              <w:tcPr>
                <w:tcW w:w="340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</w:tcPr>
              <w:p w14:paraId="45A0CD6A" w14:textId="77777777" w:rsidR="001B578F" w:rsidRPr="00541C76" w:rsidRDefault="001B578F" w:rsidP="001B578F">
                <w:pPr>
                  <w:pStyle w:val="Nadpis7"/>
                  <w:spacing w:before="60" w:after="60"/>
                  <w:jc w:val="left"/>
                  <w:rPr>
                    <w:rFonts w:ascii="Trebuchet MS" w:hAnsi="Trebuchet MS"/>
                    <w:b w:val="0"/>
                    <w:szCs w:val="24"/>
                    <w:lang w:val="sk-SK"/>
                  </w:rPr>
                </w:pPr>
                <w:r w:rsidRPr="00110BCC">
                  <w:rPr>
                    <w:rStyle w:val="Zstupntext"/>
                  </w:rPr>
                  <w:t>Kliknutím zadáte text.</w:t>
                </w:r>
              </w:p>
            </w:tc>
          </w:sdtContent>
        </w:sdt>
      </w:tr>
      <w:tr w:rsidR="001B578F" w:rsidRPr="00541C76" w14:paraId="45A0CD6F" w14:textId="77777777" w:rsidTr="005C6F25">
        <w:trPr>
          <w:cantSplit/>
          <w:trHeight w:val="414"/>
        </w:trPr>
        <w:tc>
          <w:tcPr>
            <w:tcW w:w="62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0CD6C" w14:textId="77777777" w:rsidR="001B578F" w:rsidRPr="00541C76" w:rsidRDefault="001B578F" w:rsidP="001B578F">
            <w:pPr>
              <w:rPr>
                <w:rFonts w:ascii="Trebuchet MS" w:hAnsi="Trebuchet MS" w:cs="Arial"/>
                <w:szCs w:val="24"/>
                <w:lang w:val="sk-SK"/>
              </w:rPr>
            </w:pPr>
            <w:r w:rsidRPr="00541C76">
              <w:rPr>
                <w:rFonts w:ascii="Trebuchet MS" w:hAnsi="Trebuchet MS" w:cs="Arial"/>
                <w:szCs w:val="24"/>
                <w:lang w:val="sk-SK"/>
              </w:rPr>
              <w:t>Ako hodnotíte rýchlosť vybavenia sťažnosti alebo reklamácie?</w:t>
            </w:r>
          </w:p>
        </w:tc>
        <w:sdt>
          <w:sdtPr>
            <w:rPr>
              <w:rFonts w:ascii="Trebuchet MS" w:hAnsi="Trebuchet MS"/>
              <w:b w:val="0"/>
              <w:szCs w:val="24"/>
              <w:lang w:val="sk-SK"/>
            </w:rPr>
            <w:id w:val="1775906671"/>
            <w:placeholder>
              <w:docPart w:val="4AE7A74F2F88454FA8011EEFDF660FDB"/>
            </w:placeholder>
            <w:showingPlcHdr/>
            <w:comboBox>
              <w:listItem w:value="Vyberte položku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comboBox>
          </w:sdtPr>
          <w:sdtEndPr/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5A0CD6D" w14:textId="77777777" w:rsidR="001B578F" w:rsidRPr="00541C76" w:rsidRDefault="001B578F" w:rsidP="001B578F">
                <w:pPr>
                  <w:pStyle w:val="Nadpis7"/>
                  <w:spacing w:before="60" w:after="60"/>
                  <w:jc w:val="left"/>
                  <w:rPr>
                    <w:rFonts w:ascii="Trebuchet MS" w:hAnsi="Trebuchet MS"/>
                    <w:b w:val="0"/>
                    <w:szCs w:val="24"/>
                    <w:lang w:val="sk-SK"/>
                  </w:rPr>
                </w:pPr>
                <w:r w:rsidRPr="00110BCC">
                  <w:rPr>
                    <w:rStyle w:val="Zstupntext"/>
                  </w:rPr>
                  <w:t>Vyberte položku.</w:t>
                </w:r>
              </w:p>
            </w:tc>
          </w:sdtContent>
        </w:sdt>
        <w:sdt>
          <w:sdtPr>
            <w:rPr>
              <w:rFonts w:ascii="Trebuchet MS" w:hAnsi="Trebuchet MS"/>
              <w:b w:val="0"/>
              <w:szCs w:val="24"/>
              <w:lang w:val="sk-SK"/>
            </w:rPr>
            <w:id w:val="165477"/>
            <w:placeholder>
              <w:docPart w:val="3BECBA0450D44E91BFB4340199D50367"/>
            </w:placeholder>
            <w:showingPlcHdr/>
            <w:text/>
          </w:sdtPr>
          <w:sdtEndPr/>
          <w:sdtContent>
            <w:tc>
              <w:tcPr>
                <w:tcW w:w="340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</w:tcPr>
              <w:p w14:paraId="45A0CD6E" w14:textId="77777777" w:rsidR="001B578F" w:rsidRPr="00541C76" w:rsidRDefault="001B578F" w:rsidP="001B578F">
                <w:pPr>
                  <w:pStyle w:val="Nadpis7"/>
                  <w:spacing w:before="60" w:after="60"/>
                  <w:jc w:val="left"/>
                  <w:rPr>
                    <w:rFonts w:ascii="Trebuchet MS" w:hAnsi="Trebuchet MS"/>
                    <w:b w:val="0"/>
                    <w:szCs w:val="24"/>
                    <w:lang w:val="sk-SK"/>
                  </w:rPr>
                </w:pPr>
                <w:r w:rsidRPr="00110BCC">
                  <w:rPr>
                    <w:rStyle w:val="Zstupntext"/>
                  </w:rPr>
                  <w:t>Kliknutím zadáte text.</w:t>
                </w:r>
              </w:p>
            </w:tc>
          </w:sdtContent>
        </w:sdt>
      </w:tr>
      <w:tr w:rsidR="001B578F" w:rsidRPr="00541C76" w14:paraId="45A0CD73" w14:textId="77777777" w:rsidTr="005C6F25">
        <w:trPr>
          <w:cantSplit/>
          <w:trHeight w:val="414"/>
        </w:trPr>
        <w:tc>
          <w:tcPr>
            <w:tcW w:w="62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0CD70" w14:textId="77777777" w:rsidR="001B578F" w:rsidRPr="00541C76" w:rsidRDefault="001B578F" w:rsidP="001B578F">
            <w:pPr>
              <w:rPr>
                <w:rFonts w:ascii="Trebuchet MS" w:hAnsi="Trebuchet MS" w:cs="Arial"/>
                <w:szCs w:val="24"/>
                <w:lang w:val="sk-SK"/>
              </w:rPr>
            </w:pPr>
            <w:r w:rsidRPr="00541C76">
              <w:rPr>
                <w:rFonts w:ascii="Trebuchet MS" w:hAnsi="Trebuchet MS" w:cs="Arial"/>
                <w:szCs w:val="24"/>
                <w:lang w:val="sk-SK"/>
              </w:rPr>
              <w:t>Ako hodnotíte reakcie na Vaše pripomienky?</w:t>
            </w:r>
          </w:p>
        </w:tc>
        <w:sdt>
          <w:sdtPr>
            <w:rPr>
              <w:rFonts w:ascii="Trebuchet MS" w:hAnsi="Trebuchet MS"/>
              <w:b w:val="0"/>
              <w:szCs w:val="24"/>
              <w:lang w:val="sk-SK"/>
            </w:rPr>
            <w:id w:val="-2047748723"/>
            <w:placeholder>
              <w:docPart w:val="34D82D40AEBF4FF9B3751FDF824CADA9"/>
            </w:placeholder>
            <w:showingPlcHdr/>
            <w:comboBox>
              <w:listItem w:value="Vyberte položku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comboBox>
          </w:sdtPr>
          <w:sdtEndPr/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5A0CD71" w14:textId="77777777" w:rsidR="001B578F" w:rsidRPr="00541C76" w:rsidRDefault="001B578F" w:rsidP="001B578F">
                <w:pPr>
                  <w:pStyle w:val="Nadpis7"/>
                  <w:spacing w:before="60" w:after="60"/>
                  <w:jc w:val="left"/>
                  <w:rPr>
                    <w:rFonts w:ascii="Trebuchet MS" w:hAnsi="Trebuchet MS"/>
                    <w:b w:val="0"/>
                    <w:szCs w:val="24"/>
                    <w:lang w:val="sk-SK"/>
                  </w:rPr>
                </w:pPr>
                <w:r w:rsidRPr="00110BCC">
                  <w:rPr>
                    <w:rStyle w:val="Zstupntext"/>
                  </w:rPr>
                  <w:t>Vyberte položku.</w:t>
                </w:r>
              </w:p>
            </w:tc>
          </w:sdtContent>
        </w:sdt>
        <w:sdt>
          <w:sdtPr>
            <w:rPr>
              <w:rFonts w:ascii="Trebuchet MS" w:hAnsi="Trebuchet MS"/>
              <w:b w:val="0"/>
              <w:szCs w:val="24"/>
              <w:lang w:val="sk-SK"/>
            </w:rPr>
            <w:id w:val="-590312944"/>
            <w:placeholder>
              <w:docPart w:val="71149D6523824276B64059F4B05F2FB3"/>
            </w:placeholder>
            <w:showingPlcHdr/>
            <w:text/>
          </w:sdtPr>
          <w:sdtEndPr/>
          <w:sdtContent>
            <w:tc>
              <w:tcPr>
                <w:tcW w:w="340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</w:tcPr>
              <w:p w14:paraId="45A0CD72" w14:textId="77777777" w:rsidR="001B578F" w:rsidRPr="00541C76" w:rsidRDefault="001B578F" w:rsidP="001B578F">
                <w:pPr>
                  <w:pStyle w:val="Nadpis7"/>
                  <w:spacing w:before="60" w:after="60"/>
                  <w:jc w:val="left"/>
                  <w:rPr>
                    <w:rFonts w:ascii="Trebuchet MS" w:hAnsi="Trebuchet MS"/>
                    <w:b w:val="0"/>
                    <w:szCs w:val="24"/>
                    <w:lang w:val="sk-SK"/>
                  </w:rPr>
                </w:pPr>
                <w:r w:rsidRPr="00110BCC">
                  <w:rPr>
                    <w:rStyle w:val="Zstupntext"/>
                  </w:rPr>
                  <w:t>Kliknutím zadáte text.</w:t>
                </w:r>
              </w:p>
            </w:tc>
          </w:sdtContent>
        </w:sdt>
      </w:tr>
      <w:tr w:rsidR="001B578F" w:rsidRPr="00541C76" w14:paraId="45A0CD77" w14:textId="77777777" w:rsidTr="005C6F25">
        <w:trPr>
          <w:cantSplit/>
          <w:trHeight w:val="414"/>
        </w:trPr>
        <w:tc>
          <w:tcPr>
            <w:tcW w:w="62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0CD74" w14:textId="77777777" w:rsidR="001B578F" w:rsidRPr="00541C76" w:rsidRDefault="001B578F" w:rsidP="001B578F">
            <w:pPr>
              <w:rPr>
                <w:rFonts w:ascii="Trebuchet MS" w:hAnsi="Trebuchet MS" w:cs="Arial"/>
                <w:szCs w:val="24"/>
                <w:lang w:val="sk-SK"/>
              </w:rPr>
            </w:pPr>
            <w:r w:rsidRPr="00541C76">
              <w:rPr>
                <w:rFonts w:ascii="Trebuchet MS" w:hAnsi="Trebuchet MS" w:cs="Arial"/>
                <w:szCs w:val="24"/>
                <w:lang w:val="sk-SK"/>
              </w:rPr>
              <w:lastRenderedPageBreak/>
              <w:t>Ako hodnotíte mieru informovanosti o našej spoločnosti?</w:t>
            </w:r>
          </w:p>
        </w:tc>
        <w:sdt>
          <w:sdtPr>
            <w:rPr>
              <w:rFonts w:ascii="Trebuchet MS" w:hAnsi="Trebuchet MS"/>
              <w:b w:val="0"/>
              <w:szCs w:val="24"/>
              <w:lang w:val="sk-SK"/>
            </w:rPr>
            <w:id w:val="-2145029589"/>
            <w:placeholder>
              <w:docPart w:val="9EF3C1FE225A4A9EB24EC6BC8C836FEB"/>
            </w:placeholder>
            <w:showingPlcHdr/>
            <w:comboBox>
              <w:listItem w:value="Vyberte položku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comboBox>
          </w:sdtPr>
          <w:sdtEndPr/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5A0CD75" w14:textId="77777777" w:rsidR="001B578F" w:rsidRPr="00541C76" w:rsidRDefault="001B578F" w:rsidP="001B578F">
                <w:pPr>
                  <w:pStyle w:val="Nadpis7"/>
                  <w:spacing w:before="60" w:after="60"/>
                  <w:jc w:val="left"/>
                  <w:rPr>
                    <w:rFonts w:ascii="Trebuchet MS" w:hAnsi="Trebuchet MS"/>
                    <w:b w:val="0"/>
                    <w:szCs w:val="24"/>
                    <w:lang w:val="sk-SK"/>
                  </w:rPr>
                </w:pPr>
                <w:r w:rsidRPr="00110BCC">
                  <w:rPr>
                    <w:rStyle w:val="Zstupntext"/>
                  </w:rPr>
                  <w:t>Vyberte položku.</w:t>
                </w:r>
              </w:p>
            </w:tc>
          </w:sdtContent>
        </w:sdt>
        <w:sdt>
          <w:sdtPr>
            <w:rPr>
              <w:rFonts w:ascii="Trebuchet MS" w:hAnsi="Trebuchet MS"/>
              <w:b w:val="0"/>
              <w:szCs w:val="24"/>
              <w:lang w:val="sk-SK"/>
            </w:rPr>
            <w:id w:val="849686355"/>
            <w:placeholder>
              <w:docPart w:val="63C254070D9E42318CA007E0D9E7D710"/>
            </w:placeholder>
            <w:showingPlcHdr/>
            <w:text/>
          </w:sdtPr>
          <w:sdtEndPr/>
          <w:sdtContent>
            <w:tc>
              <w:tcPr>
                <w:tcW w:w="340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</w:tcPr>
              <w:p w14:paraId="45A0CD76" w14:textId="77777777" w:rsidR="001B578F" w:rsidRPr="00541C76" w:rsidRDefault="001B578F" w:rsidP="001B578F">
                <w:pPr>
                  <w:pStyle w:val="Nadpis7"/>
                  <w:spacing w:before="60" w:after="60"/>
                  <w:jc w:val="left"/>
                  <w:rPr>
                    <w:rFonts w:ascii="Trebuchet MS" w:hAnsi="Trebuchet MS"/>
                    <w:b w:val="0"/>
                    <w:szCs w:val="24"/>
                    <w:lang w:val="sk-SK"/>
                  </w:rPr>
                </w:pPr>
                <w:r w:rsidRPr="00110BCC">
                  <w:rPr>
                    <w:rStyle w:val="Zstupntext"/>
                  </w:rPr>
                  <w:t>Kliknutím zadáte text.</w:t>
                </w:r>
              </w:p>
            </w:tc>
          </w:sdtContent>
        </w:sdt>
      </w:tr>
      <w:tr w:rsidR="001B578F" w:rsidRPr="00541C76" w14:paraId="45A0CD7B" w14:textId="77777777" w:rsidTr="005C6F25">
        <w:trPr>
          <w:cantSplit/>
          <w:trHeight w:val="414"/>
        </w:trPr>
        <w:tc>
          <w:tcPr>
            <w:tcW w:w="62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0CD78" w14:textId="77777777" w:rsidR="001B578F" w:rsidRPr="00541C76" w:rsidRDefault="001B578F" w:rsidP="001B578F">
            <w:pPr>
              <w:rPr>
                <w:rFonts w:ascii="Trebuchet MS" w:hAnsi="Trebuchet MS" w:cs="Arial"/>
                <w:szCs w:val="24"/>
                <w:lang w:val="sk-SK"/>
              </w:rPr>
            </w:pPr>
            <w:r w:rsidRPr="00541C76">
              <w:rPr>
                <w:rFonts w:ascii="Trebuchet MS" w:hAnsi="Trebuchet MS" w:cs="Arial"/>
                <w:szCs w:val="24"/>
                <w:lang w:val="sk-SK"/>
              </w:rPr>
              <w:t>Ako hodnotíte službu ako celok?</w:t>
            </w:r>
          </w:p>
        </w:tc>
        <w:sdt>
          <w:sdtPr>
            <w:rPr>
              <w:rFonts w:ascii="Trebuchet MS" w:hAnsi="Trebuchet MS"/>
              <w:b w:val="0"/>
              <w:szCs w:val="24"/>
              <w:lang w:val="sk-SK"/>
            </w:rPr>
            <w:id w:val="2059436182"/>
            <w:placeholder>
              <w:docPart w:val="6720EB131C2D4B959671932945AD6A3D"/>
            </w:placeholder>
            <w:showingPlcHdr/>
            <w:comboBox>
              <w:listItem w:value="Vyberte položku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</w:comboBox>
          </w:sdtPr>
          <w:sdtEndPr/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5A0CD79" w14:textId="77777777" w:rsidR="001B578F" w:rsidRPr="00541C76" w:rsidRDefault="001B578F" w:rsidP="001B578F">
                <w:pPr>
                  <w:pStyle w:val="Nadpis7"/>
                  <w:spacing w:before="60" w:after="60"/>
                  <w:jc w:val="left"/>
                  <w:rPr>
                    <w:rFonts w:ascii="Trebuchet MS" w:hAnsi="Trebuchet MS"/>
                    <w:b w:val="0"/>
                    <w:szCs w:val="24"/>
                    <w:lang w:val="sk-SK"/>
                  </w:rPr>
                </w:pPr>
                <w:r w:rsidRPr="00110BCC">
                  <w:rPr>
                    <w:rStyle w:val="Zstupntext"/>
                  </w:rPr>
                  <w:t>Vyberte položku.</w:t>
                </w:r>
              </w:p>
            </w:tc>
          </w:sdtContent>
        </w:sdt>
        <w:sdt>
          <w:sdtPr>
            <w:rPr>
              <w:rFonts w:ascii="Trebuchet MS" w:hAnsi="Trebuchet MS"/>
              <w:b w:val="0"/>
              <w:szCs w:val="24"/>
              <w:lang w:val="sk-SK"/>
            </w:rPr>
            <w:id w:val="1224027681"/>
            <w:placeholder>
              <w:docPart w:val="37BDB76C091849A7B5EB57F6603BDDE1"/>
            </w:placeholder>
            <w:showingPlcHdr/>
            <w:text/>
          </w:sdtPr>
          <w:sdtEndPr/>
          <w:sdtContent>
            <w:tc>
              <w:tcPr>
                <w:tcW w:w="340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</w:tcPr>
              <w:p w14:paraId="45A0CD7A" w14:textId="77777777" w:rsidR="001B578F" w:rsidRPr="00541C76" w:rsidRDefault="001B578F" w:rsidP="001B578F">
                <w:pPr>
                  <w:pStyle w:val="Nadpis7"/>
                  <w:spacing w:before="60" w:after="60"/>
                  <w:jc w:val="left"/>
                  <w:rPr>
                    <w:rFonts w:ascii="Trebuchet MS" w:hAnsi="Trebuchet MS"/>
                    <w:b w:val="0"/>
                    <w:szCs w:val="24"/>
                    <w:lang w:val="sk-SK"/>
                  </w:rPr>
                </w:pPr>
                <w:r w:rsidRPr="00110BCC">
                  <w:rPr>
                    <w:rStyle w:val="Zstupntext"/>
                  </w:rPr>
                  <w:t>Kliknutím zadáte text.</w:t>
                </w:r>
              </w:p>
            </w:tc>
          </w:sdtContent>
        </w:sdt>
      </w:tr>
      <w:tr w:rsidR="00541C76" w:rsidRPr="00541C76" w14:paraId="45A0CD7E" w14:textId="77777777" w:rsidTr="001431E9">
        <w:trPr>
          <w:cantSplit/>
          <w:trHeight w:val="3683"/>
        </w:trPr>
        <w:tc>
          <w:tcPr>
            <w:tcW w:w="11023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A0CD7C" w14:textId="77777777" w:rsidR="00541C76" w:rsidRPr="00541C76" w:rsidRDefault="00541C76" w:rsidP="001431E9">
            <w:pPr>
              <w:rPr>
                <w:rFonts w:ascii="Trebuchet MS" w:hAnsi="Trebuchet MS" w:cs="Arial"/>
                <w:szCs w:val="24"/>
                <w:lang w:val="sk-SK"/>
              </w:rPr>
            </w:pPr>
            <w:r w:rsidRPr="00541C76">
              <w:rPr>
                <w:rFonts w:ascii="Trebuchet MS" w:hAnsi="Trebuchet MS" w:cs="Arial"/>
                <w:szCs w:val="24"/>
                <w:lang w:val="sk-SK"/>
              </w:rPr>
              <w:t>Váš návrh, čo by sme mohli urobiť lepšie, aby sme splnili vaše potreby a očakávania:</w:t>
            </w:r>
          </w:p>
          <w:sdt>
            <w:sdtPr>
              <w:rPr>
                <w:rFonts w:ascii="Trebuchet MS" w:hAnsi="Trebuchet MS"/>
                <w:b/>
                <w:szCs w:val="24"/>
                <w:lang w:val="sk-SK"/>
              </w:rPr>
              <w:id w:val="1283376970"/>
              <w:placeholder>
                <w:docPart w:val="DefaultPlaceholder_1081868574"/>
              </w:placeholder>
              <w:showingPlcHdr/>
              <w:text/>
            </w:sdtPr>
            <w:sdtEndPr/>
            <w:sdtContent>
              <w:p w14:paraId="45A0CD7D" w14:textId="77777777" w:rsidR="00541C76" w:rsidRPr="00541C76" w:rsidRDefault="001B578F" w:rsidP="001431E9">
                <w:pPr>
                  <w:rPr>
                    <w:rFonts w:ascii="Trebuchet MS" w:hAnsi="Trebuchet MS"/>
                    <w:b/>
                    <w:szCs w:val="24"/>
                    <w:lang w:val="sk-SK"/>
                  </w:rPr>
                </w:pPr>
                <w:r w:rsidRPr="00110BCC">
                  <w:rPr>
                    <w:rStyle w:val="Zstupntext"/>
                  </w:rPr>
                  <w:t>Kliknutím zadáte text.</w:t>
                </w:r>
              </w:p>
            </w:sdtContent>
          </w:sdt>
        </w:tc>
      </w:tr>
    </w:tbl>
    <w:p w14:paraId="45A0CD7F" w14:textId="77777777" w:rsidR="006E74BE" w:rsidRPr="00541C76" w:rsidRDefault="006E74BE" w:rsidP="00E051FA">
      <w:pPr>
        <w:rPr>
          <w:rStyle w:val="Odkaznavysvetlivku"/>
          <w:rFonts w:ascii="Trebuchet MS" w:hAnsi="Trebuchet MS"/>
          <w:sz w:val="20"/>
          <w:lang w:val="sk-SK"/>
        </w:rPr>
      </w:pPr>
      <w:r w:rsidRPr="00541C76">
        <w:rPr>
          <w:rStyle w:val="Odkaznavysvetlivku"/>
          <w:rFonts w:ascii="Trebuchet MS" w:hAnsi="Trebuchet MS" w:cs="Arial"/>
          <w:sz w:val="20"/>
          <w:lang w:val="sk-SK"/>
        </w:rPr>
        <w:endnoteReference w:id="1"/>
      </w:r>
    </w:p>
    <w:sectPr w:rsidR="006E74BE" w:rsidRPr="00541C76" w:rsidSect="00FF1E7D">
      <w:footerReference w:type="default" r:id="rId13"/>
      <w:endnotePr>
        <w:numFmt w:val="decimal"/>
      </w:endnotePr>
      <w:pgSz w:w="12240" w:h="15840"/>
      <w:pgMar w:top="402" w:right="720" w:bottom="720" w:left="720" w:header="426" w:footer="335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A0CD84" w14:textId="77777777" w:rsidR="00DF5EB1" w:rsidRDefault="00DF5EB1">
      <w:r>
        <w:separator/>
      </w:r>
    </w:p>
  </w:endnote>
  <w:endnote w:type="continuationSeparator" w:id="0">
    <w:p w14:paraId="45A0CD85" w14:textId="77777777" w:rsidR="00DF5EB1" w:rsidRDefault="00DF5EB1">
      <w:r>
        <w:continuationSeparator/>
      </w:r>
    </w:p>
  </w:endnote>
  <w:endnote w:id="1">
    <w:p w14:paraId="45A0CD87" w14:textId="77777777" w:rsidR="006E74BE" w:rsidRPr="00EF2C78" w:rsidRDefault="006E74BE" w:rsidP="006E74BE">
      <w:pPr>
        <w:rPr>
          <w:rFonts w:ascii="Trebuchet MS" w:hAnsi="Trebuchet MS" w:cs="Arial"/>
          <w:b/>
          <w:sz w:val="16"/>
          <w:szCs w:val="16"/>
          <w:u w:val="single"/>
          <w:lang w:val="sk-SK"/>
        </w:rPr>
      </w:pPr>
      <w:r w:rsidRPr="00EF2C78">
        <w:rPr>
          <w:rStyle w:val="Odkaznavysvetlivku"/>
          <w:rFonts w:ascii="Trebuchet MS" w:hAnsi="Trebuchet MS"/>
          <w:sz w:val="20"/>
          <w:lang w:val="sk-SK"/>
        </w:rPr>
        <w:endnoteRef/>
      </w:r>
      <w:r w:rsidRPr="00EF2C78">
        <w:rPr>
          <w:rFonts w:ascii="Trebuchet MS" w:hAnsi="Trebuchet MS"/>
          <w:lang w:val="sk-SK"/>
        </w:rPr>
        <w:t xml:space="preserve"> </w:t>
      </w:r>
      <w:r w:rsidRPr="00EF2C78">
        <w:rPr>
          <w:rFonts w:ascii="Trebuchet MS" w:hAnsi="Trebuchet MS" w:cs="Arial"/>
          <w:b/>
          <w:sz w:val="16"/>
          <w:szCs w:val="16"/>
          <w:u w:val="single"/>
          <w:lang w:val="sk-SK"/>
        </w:rPr>
        <w:t>Hodnotenie:</w:t>
      </w:r>
    </w:p>
    <w:p w14:paraId="45A0CD88" w14:textId="77777777" w:rsidR="006E74BE" w:rsidRPr="00EF2C78" w:rsidRDefault="00EF2C78" w:rsidP="006E74BE">
      <w:pPr>
        <w:rPr>
          <w:rFonts w:ascii="Trebuchet MS" w:hAnsi="Trebuchet MS" w:cs="Arial"/>
          <w:sz w:val="16"/>
          <w:szCs w:val="16"/>
          <w:lang w:val="sk-SK"/>
        </w:rPr>
      </w:pPr>
      <w:r w:rsidRPr="00EF2C78">
        <w:rPr>
          <w:rFonts w:ascii="Trebuchet MS" w:hAnsi="Trebuchet MS" w:cs="Arial"/>
          <w:sz w:val="16"/>
          <w:szCs w:val="16"/>
          <w:lang w:val="sk-SK"/>
        </w:rPr>
        <w:t>v</w:t>
      </w:r>
      <w:r w:rsidR="006E74BE" w:rsidRPr="00EF2C78">
        <w:rPr>
          <w:rFonts w:ascii="Trebuchet MS" w:hAnsi="Trebuchet MS" w:cs="Arial"/>
          <w:sz w:val="16"/>
          <w:szCs w:val="16"/>
          <w:lang w:val="sk-SK"/>
        </w:rPr>
        <w:t>ýborný</w:t>
      </w:r>
      <w:r w:rsidRPr="00EF2C78">
        <w:rPr>
          <w:rFonts w:ascii="Trebuchet MS" w:hAnsi="Trebuchet MS" w:cs="Arial"/>
          <w:sz w:val="16"/>
          <w:szCs w:val="16"/>
          <w:lang w:val="sk-SK"/>
        </w:rPr>
        <w:tab/>
      </w:r>
      <w:r w:rsidRPr="00EF2C78">
        <w:rPr>
          <w:rFonts w:ascii="Trebuchet MS" w:hAnsi="Trebuchet MS" w:cs="Arial"/>
          <w:sz w:val="16"/>
          <w:szCs w:val="16"/>
          <w:lang w:val="sk-SK"/>
        </w:rPr>
        <w:tab/>
      </w:r>
      <w:r w:rsidRPr="00EF2C78">
        <w:rPr>
          <w:rFonts w:ascii="Trebuchet MS" w:hAnsi="Trebuchet MS" w:cs="Arial"/>
          <w:sz w:val="16"/>
          <w:szCs w:val="16"/>
          <w:lang w:val="sk-SK"/>
        </w:rPr>
        <w:tab/>
      </w:r>
      <w:r w:rsidRPr="00EF2C78">
        <w:rPr>
          <w:rFonts w:ascii="Trebuchet MS" w:hAnsi="Trebuchet MS" w:cs="Arial"/>
          <w:sz w:val="16"/>
          <w:szCs w:val="16"/>
          <w:lang w:val="sk-SK"/>
        </w:rPr>
        <w:tab/>
        <w:t>1</w:t>
      </w:r>
    </w:p>
    <w:p w14:paraId="45A0CD89" w14:textId="77777777" w:rsidR="00EF2C78" w:rsidRPr="00EF2C78" w:rsidRDefault="00EF2C78" w:rsidP="006E74BE">
      <w:pPr>
        <w:rPr>
          <w:rFonts w:ascii="Trebuchet MS" w:hAnsi="Trebuchet MS" w:cs="Arial"/>
          <w:sz w:val="16"/>
          <w:szCs w:val="16"/>
          <w:lang w:val="sk-SK"/>
        </w:rPr>
      </w:pPr>
      <w:r w:rsidRPr="00EF2C78">
        <w:rPr>
          <w:rFonts w:ascii="Trebuchet MS" w:hAnsi="Trebuchet MS" w:cs="Arial"/>
          <w:sz w:val="16"/>
          <w:szCs w:val="16"/>
          <w:lang w:val="sk-SK"/>
        </w:rPr>
        <w:t>veľmi dobrý</w:t>
      </w:r>
      <w:r w:rsidR="006E74BE" w:rsidRPr="00EF2C78">
        <w:rPr>
          <w:rFonts w:ascii="Trebuchet MS" w:hAnsi="Trebuchet MS" w:cs="Arial"/>
          <w:sz w:val="16"/>
          <w:szCs w:val="16"/>
          <w:lang w:val="sk-SK"/>
        </w:rPr>
        <w:tab/>
      </w:r>
      <w:r w:rsidRPr="00EF2C78">
        <w:rPr>
          <w:rFonts w:ascii="Trebuchet MS" w:hAnsi="Trebuchet MS" w:cs="Arial"/>
          <w:sz w:val="16"/>
          <w:szCs w:val="16"/>
          <w:lang w:val="sk-SK"/>
        </w:rPr>
        <w:tab/>
      </w:r>
      <w:r w:rsidRPr="00EF2C78">
        <w:rPr>
          <w:rFonts w:ascii="Trebuchet MS" w:hAnsi="Trebuchet MS" w:cs="Arial"/>
          <w:sz w:val="16"/>
          <w:szCs w:val="16"/>
          <w:lang w:val="sk-SK"/>
        </w:rPr>
        <w:tab/>
      </w:r>
      <w:r w:rsidR="006E74BE" w:rsidRPr="00EF2C78">
        <w:rPr>
          <w:rFonts w:ascii="Trebuchet MS" w:hAnsi="Trebuchet MS" w:cs="Arial"/>
          <w:sz w:val="16"/>
          <w:szCs w:val="16"/>
          <w:lang w:val="sk-SK"/>
        </w:rPr>
        <w:t>2</w:t>
      </w:r>
    </w:p>
    <w:p w14:paraId="45A0CD8A" w14:textId="77777777" w:rsidR="006E74BE" w:rsidRPr="00EF2C78" w:rsidRDefault="00EF2C78" w:rsidP="006E74BE">
      <w:pPr>
        <w:rPr>
          <w:rFonts w:ascii="Trebuchet MS" w:hAnsi="Trebuchet MS" w:cs="Arial"/>
          <w:sz w:val="16"/>
          <w:szCs w:val="16"/>
          <w:lang w:val="sk-SK"/>
        </w:rPr>
      </w:pPr>
      <w:r w:rsidRPr="00EF2C78">
        <w:rPr>
          <w:rFonts w:ascii="Trebuchet MS" w:hAnsi="Trebuchet MS" w:cs="Arial"/>
          <w:sz w:val="16"/>
          <w:szCs w:val="16"/>
          <w:lang w:val="sk-SK"/>
        </w:rPr>
        <w:t>dobrý</w:t>
      </w:r>
      <w:r w:rsidRPr="00EF2C78">
        <w:rPr>
          <w:rFonts w:ascii="Trebuchet MS" w:hAnsi="Trebuchet MS" w:cs="Arial"/>
          <w:sz w:val="16"/>
          <w:szCs w:val="16"/>
          <w:lang w:val="sk-SK"/>
        </w:rPr>
        <w:tab/>
      </w:r>
      <w:r w:rsidRPr="00EF2C78">
        <w:rPr>
          <w:rFonts w:ascii="Trebuchet MS" w:hAnsi="Trebuchet MS" w:cs="Arial"/>
          <w:sz w:val="16"/>
          <w:szCs w:val="16"/>
          <w:lang w:val="sk-SK"/>
        </w:rPr>
        <w:tab/>
      </w:r>
      <w:r w:rsidRPr="00EF2C78">
        <w:rPr>
          <w:rFonts w:ascii="Trebuchet MS" w:hAnsi="Trebuchet MS" w:cs="Arial"/>
          <w:sz w:val="16"/>
          <w:szCs w:val="16"/>
          <w:lang w:val="sk-SK"/>
        </w:rPr>
        <w:tab/>
      </w:r>
      <w:r w:rsidRPr="00EF2C78">
        <w:rPr>
          <w:rFonts w:ascii="Trebuchet MS" w:hAnsi="Trebuchet MS" w:cs="Arial"/>
          <w:sz w:val="16"/>
          <w:szCs w:val="16"/>
          <w:lang w:val="sk-SK"/>
        </w:rPr>
        <w:tab/>
        <w:t>3</w:t>
      </w:r>
    </w:p>
    <w:p w14:paraId="45A0CD8B" w14:textId="77777777" w:rsidR="00EF2C78" w:rsidRPr="00EF2C78" w:rsidRDefault="00EF2C78" w:rsidP="006E74BE">
      <w:pPr>
        <w:rPr>
          <w:rFonts w:ascii="Trebuchet MS" w:hAnsi="Trebuchet MS" w:cs="Arial"/>
          <w:sz w:val="16"/>
          <w:szCs w:val="16"/>
          <w:lang w:val="sk-SK"/>
        </w:rPr>
      </w:pPr>
      <w:r w:rsidRPr="00EF2C78">
        <w:rPr>
          <w:rFonts w:ascii="Trebuchet MS" w:hAnsi="Trebuchet MS" w:cs="Arial"/>
          <w:sz w:val="16"/>
          <w:szCs w:val="16"/>
          <w:lang w:val="sk-SK"/>
        </w:rPr>
        <w:t>únosný (dostatočný)</w:t>
      </w:r>
      <w:r w:rsidRPr="00EF2C78">
        <w:rPr>
          <w:rFonts w:ascii="Trebuchet MS" w:hAnsi="Trebuchet MS" w:cs="Arial"/>
          <w:sz w:val="16"/>
          <w:szCs w:val="16"/>
          <w:lang w:val="sk-SK"/>
        </w:rPr>
        <w:tab/>
      </w:r>
      <w:r w:rsidRPr="00EF2C78">
        <w:rPr>
          <w:rFonts w:ascii="Trebuchet MS" w:hAnsi="Trebuchet MS" w:cs="Arial"/>
          <w:sz w:val="16"/>
          <w:szCs w:val="16"/>
          <w:lang w:val="sk-SK"/>
        </w:rPr>
        <w:tab/>
      </w:r>
      <w:r w:rsidRPr="00EF2C78">
        <w:rPr>
          <w:rFonts w:ascii="Trebuchet MS" w:hAnsi="Trebuchet MS" w:cs="Arial"/>
          <w:sz w:val="16"/>
          <w:szCs w:val="16"/>
          <w:lang w:val="sk-SK"/>
        </w:rPr>
        <w:tab/>
        <w:t>4</w:t>
      </w:r>
    </w:p>
    <w:p w14:paraId="45A0CD8C" w14:textId="77777777" w:rsidR="00EF2C78" w:rsidRPr="00EF2C78" w:rsidRDefault="00EF2C78" w:rsidP="006E74BE">
      <w:pPr>
        <w:rPr>
          <w:rFonts w:ascii="Trebuchet MS" w:hAnsi="Trebuchet MS" w:cs="Arial"/>
          <w:sz w:val="16"/>
          <w:szCs w:val="16"/>
          <w:lang w:val="sk-SK"/>
        </w:rPr>
      </w:pPr>
      <w:r w:rsidRPr="00EF2C78">
        <w:rPr>
          <w:rFonts w:ascii="Trebuchet MS" w:hAnsi="Trebuchet MS" w:cs="Arial"/>
          <w:sz w:val="16"/>
          <w:szCs w:val="16"/>
          <w:lang w:val="sk-SK"/>
        </w:rPr>
        <w:t>neúnosný (nedostatočný)</w:t>
      </w:r>
      <w:r w:rsidRPr="00EF2C78">
        <w:rPr>
          <w:rFonts w:ascii="Trebuchet MS" w:hAnsi="Trebuchet MS" w:cs="Arial"/>
          <w:sz w:val="16"/>
          <w:szCs w:val="16"/>
          <w:lang w:val="sk-SK"/>
        </w:rPr>
        <w:tab/>
      </w:r>
      <w:r w:rsidRPr="00EF2C78">
        <w:rPr>
          <w:rFonts w:ascii="Trebuchet MS" w:hAnsi="Trebuchet MS" w:cs="Arial"/>
          <w:sz w:val="16"/>
          <w:szCs w:val="16"/>
          <w:lang w:val="sk-SK"/>
        </w:rPr>
        <w:tab/>
        <w:t>5</w:t>
      </w:r>
    </w:p>
    <w:p w14:paraId="45A0CD8D" w14:textId="77777777" w:rsidR="006E74BE" w:rsidRPr="00EF2C78" w:rsidRDefault="006E74BE">
      <w:pPr>
        <w:pStyle w:val="Textvysvetlivky"/>
        <w:rPr>
          <w:rFonts w:ascii="Trebuchet MS" w:hAnsi="Trebuchet MS"/>
          <w:lang w:val="sk-SK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ews Gothic MT Bold">
    <w:altName w:val="Times New Roman"/>
    <w:panose1 w:val="00000000000000000000"/>
    <w:charset w:val="4D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 Sabon Italic">
    <w:altName w:val="Times New Roman"/>
    <w:panose1 w:val="00000000000000000000"/>
    <w:charset w:val="4D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A0CD86" w14:textId="77777777" w:rsidR="00A95C8C" w:rsidRPr="00F1123D" w:rsidRDefault="003F1571" w:rsidP="00F1123D">
    <w:pPr>
      <w:pStyle w:val="Pta"/>
      <w:rPr>
        <w:rFonts w:ascii="Verdana" w:hAnsi="Verdana"/>
        <w:sz w:val="16"/>
        <w:szCs w:val="16"/>
        <w:lang w:val="sk-SK"/>
      </w:rPr>
    </w:pPr>
    <w:r>
      <w:fldChar w:fldCharType="begin"/>
    </w:r>
    <w:r>
      <w:instrText xml:space="preserve"> DOCPROPERTY  Reference  \* MERGEFORMAT </w:instrText>
    </w:r>
    <w:r>
      <w:fldChar w:fldCharType="separate"/>
    </w:r>
    <w:r w:rsidR="00430477" w:rsidRPr="00430477">
      <w:rPr>
        <w:rFonts w:ascii="Verdana" w:hAnsi="Verdana"/>
        <w:sz w:val="16"/>
        <w:szCs w:val="16"/>
        <w:lang w:val="sk-SK"/>
      </w:rPr>
      <w:t>IK_FM_20</w:t>
    </w:r>
    <w:r>
      <w:rPr>
        <w:rFonts w:ascii="Verdana" w:hAnsi="Verdana"/>
        <w:sz w:val="16"/>
        <w:szCs w:val="16"/>
        <w:lang w:val="sk-SK"/>
      </w:rPr>
      <w:fldChar w:fldCharType="end"/>
    </w:r>
    <w:r w:rsidR="00A95C8C">
      <w:rPr>
        <w:rFonts w:ascii="Verdana" w:hAnsi="Verdana"/>
        <w:sz w:val="16"/>
        <w:szCs w:val="16"/>
        <w:lang w:val="sk-SK"/>
      </w:rPr>
      <w:t xml:space="preserve">; Ver. </w:t>
    </w:r>
    <w:r>
      <w:fldChar w:fldCharType="begin"/>
    </w:r>
    <w:r>
      <w:instrText xml:space="preserve"> DOCPROPERTY  "Document number"  \* MERGEFORMAT </w:instrText>
    </w:r>
    <w:r>
      <w:fldChar w:fldCharType="separate"/>
    </w:r>
    <w:r w:rsidR="00430477" w:rsidRPr="00430477">
      <w:rPr>
        <w:rFonts w:ascii="Verdana" w:hAnsi="Verdana"/>
        <w:sz w:val="16"/>
        <w:szCs w:val="16"/>
        <w:lang w:val="sk-SK"/>
      </w:rPr>
      <w:t>1.1</w:t>
    </w:r>
    <w:r>
      <w:rPr>
        <w:rFonts w:ascii="Verdana" w:hAnsi="Verdana"/>
        <w:sz w:val="16"/>
        <w:szCs w:val="16"/>
        <w:lang w:val="sk-SK"/>
      </w:rPr>
      <w:fldChar w:fldCharType="end"/>
    </w:r>
    <w:r w:rsidR="00A95C8C">
      <w:rPr>
        <w:rFonts w:ascii="Verdana" w:hAnsi="Verdana"/>
        <w:sz w:val="16"/>
        <w:szCs w:val="16"/>
        <w:lang w:val="sk-SK"/>
      </w:rPr>
      <w:t xml:space="preserve">; </w:t>
    </w:r>
    <w:r>
      <w:fldChar w:fldCharType="begin"/>
    </w:r>
    <w:r>
      <w:instrText xml:space="preserve"> DOCPROPERTY  "Date completed"  \* MERGEFORMAT </w:instrText>
    </w:r>
    <w:r>
      <w:fldChar w:fldCharType="separate"/>
    </w:r>
    <w:r w:rsidR="00430477" w:rsidRPr="00430477">
      <w:rPr>
        <w:rFonts w:ascii="Verdana" w:hAnsi="Verdana"/>
        <w:sz w:val="16"/>
        <w:szCs w:val="16"/>
        <w:lang w:val="sk-SK"/>
      </w:rPr>
      <w:t>3.3.2009</w:t>
    </w:r>
    <w:r>
      <w:rPr>
        <w:rFonts w:ascii="Verdana" w:hAnsi="Verdana"/>
        <w:sz w:val="16"/>
        <w:szCs w:val="16"/>
        <w:lang w:val="sk-SK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A0CD82" w14:textId="77777777" w:rsidR="00DF5EB1" w:rsidRDefault="00DF5EB1">
      <w:r>
        <w:separator/>
      </w:r>
    </w:p>
  </w:footnote>
  <w:footnote w:type="continuationSeparator" w:id="0">
    <w:p w14:paraId="45A0CD83" w14:textId="77777777" w:rsidR="00DF5EB1" w:rsidRDefault="00DF5E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BD10264_"/>
      </v:shape>
    </w:pict>
  </w:numPicBullet>
  <w:abstractNum w:abstractNumId="0" w15:restartNumberingAfterBreak="0">
    <w:nsid w:val="FFFFFFFB"/>
    <w:multiLevelType w:val="multilevel"/>
    <w:tmpl w:val="E6EA5EF4"/>
    <w:lvl w:ilvl="0">
      <w:start w:val="1"/>
      <w:numFmt w:val="decimal"/>
      <w:pStyle w:val="Nadpis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Nadpis2"/>
      <w:lvlText w:val="%1.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pStyle w:val="Nadpis3"/>
      <w:lvlText w:val="%1.%2.%3."/>
      <w:legacy w:legacy="1" w:legacySpace="0" w:legacyIndent="720"/>
      <w:lvlJc w:val="left"/>
      <w:pPr>
        <w:ind w:left="2160" w:hanging="720"/>
      </w:pPr>
    </w:lvl>
    <w:lvl w:ilvl="3">
      <w:start w:val="1"/>
      <w:numFmt w:val="decimal"/>
      <w:pStyle w:val="Nadpis4"/>
      <w:lvlText w:val="%1.%2.%3.%4."/>
      <w:legacy w:legacy="1" w:legacySpace="0" w:legacyIndent="720"/>
      <w:lvlJc w:val="left"/>
      <w:pPr>
        <w:ind w:left="3150" w:hanging="720"/>
      </w:pPr>
    </w:lvl>
    <w:lvl w:ilvl="4">
      <w:start w:val="1"/>
      <w:numFmt w:val="decimal"/>
      <w:pStyle w:val="Nadpis5"/>
      <w:lvlText w:val="%1.%2.%3.%4.%5."/>
      <w:legacy w:legacy="1" w:legacySpace="0" w:legacyIndent="720"/>
      <w:lvlJc w:val="left"/>
      <w:pPr>
        <w:ind w:left="4176" w:hanging="720"/>
      </w:pPr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49">
      <o:colormru v:ext="edit" colors="#ddd"/>
      <o:colormenu v:ext="edit" fillcolor="#ddd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EB1"/>
    <w:rsid w:val="00053F33"/>
    <w:rsid w:val="00104573"/>
    <w:rsid w:val="001431E9"/>
    <w:rsid w:val="00170CDD"/>
    <w:rsid w:val="00187348"/>
    <w:rsid w:val="00194A82"/>
    <w:rsid w:val="001B578F"/>
    <w:rsid w:val="002143FE"/>
    <w:rsid w:val="00276072"/>
    <w:rsid w:val="00396EA2"/>
    <w:rsid w:val="003B51BA"/>
    <w:rsid w:val="003D01CC"/>
    <w:rsid w:val="003D2707"/>
    <w:rsid w:val="003E43F5"/>
    <w:rsid w:val="003E7057"/>
    <w:rsid w:val="003F1571"/>
    <w:rsid w:val="00430477"/>
    <w:rsid w:val="004807FA"/>
    <w:rsid w:val="004F0EFF"/>
    <w:rsid w:val="00541C76"/>
    <w:rsid w:val="00585683"/>
    <w:rsid w:val="005A7A95"/>
    <w:rsid w:val="005C6F25"/>
    <w:rsid w:val="0061366A"/>
    <w:rsid w:val="006172D9"/>
    <w:rsid w:val="006976BB"/>
    <w:rsid w:val="006D4D9E"/>
    <w:rsid w:val="006E74BE"/>
    <w:rsid w:val="006F3E46"/>
    <w:rsid w:val="00725A5B"/>
    <w:rsid w:val="007261D2"/>
    <w:rsid w:val="00742D0B"/>
    <w:rsid w:val="007741BC"/>
    <w:rsid w:val="007B5D05"/>
    <w:rsid w:val="007E52A4"/>
    <w:rsid w:val="00804C5D"/>
    <w:rsid w:val="00876BB0"/>
    <w:rsid w:val="008A324B"/>
    <w:rsid w:val="008A7203"/>
    <w:rsid w:val="008D2183"/>
    <w:rsid w:val="008D2547"/>
    <w:rsid w:val="00932C30"/>
    <w:rsid w:val="009509E8"/>
    <w:rsid w:val="00957912"/>
    <w:rsid w:val="00964691"/>
    <w:rsid w:val="00985FB6"/>
    <w:rsid w:val="009B5FBC"/>
    <w:rsid w:val="00A87800"/>
    <w:rsid w:val="00A95C8C"/>
    <w:rsid w:val="00AF705B"/>
    <w:rsid w:val="00B05E51"/>
    <w:rsid w:val="00B13E18"/>
    <w:rsid w:val="00B152AC"/>
    <w:rsid w:val="00B344CA"/>
    <w:rsid w:val="00B515A7"/>
    <w:rsid w:val="00B55C98"/>
    <w:rsid w:val="00B71F55"/>
    <w:rsid w:val="00B836D6"/>
    <w:rsid w:val="00B91A6E"/>
    <w:rsid w:val="00B96AF2"/>
    <w:rsid w:val="00BA425B"/>
    <w:rsid w:val="00BB625A"/>
    <w:rsid w:val="00BD4160"/>
    <w:rsid w:val="00BD5077"/>
    <w:rsid w:val="00BE7B5F"/>
    <w:rsid w:val="00C82DFA"/>
    <w:rsid w:val="00C87790"/>
    <w:rsid w:val="00CA0586"/>
    <w:rsid w:val="00D16748"/>
    <w:rsid w:val="00DA3B80"/>
    <w:rsid w:val="00DB2C4B"/>
    <w:rsid w:val="00DF5EB1"/>
    <w:rsid w:val="00E051FA"/>
    <w:rsid w:val="00E539B7"/>
    <w:rsid w:val="00EA489A"/>
    <w:rsid w:val="00EF2C78"/>
    <w:rsid w:val="00EF45FC"/>
    <w:rsid w:val="00F05C70"/>
    <w:rsid w:val="00F1123D"/>
    <w:rsid w:val="00FA0D39"/>
    <w:rsid w:val="00FA4A46"/>
    <w:rsid w:val="00FF1E7D"/>
    <w:rsid w:val="00FF2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  <o:colormenu v:ext="edit" fillcolor="#ddd"/>
    </o:shapedefaults>
    <o:shapelayout v:ext="edit">
      <o:idmap v:ext="edit" data="1"/>
    </o:shapelayout>
  </w:shapeDefaults>
  <w:decimalSymbol w:val=","/>
  <w:listSeparator w:val=";"/>
  <w14:docId w14:val="45A0CD24"/>
  <w15:docId w15:val="{A1C26991-2B8F-4236-BF1D-34CC0B685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509E8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rFonts w:ascii="Helvetica" w:hAnsi="Helvetica"/>
      <w:sz w:val="24"/>
      <w:lang w:val="en-US" w:eastAsia="en-US"/>
    </w:rPr>
  </w:style>
  <w:style w:type="paragraph" w:styleId="Nadpis1">
    <w:name w:val="heading 1"/>
    <w:basedOn w:val="Normlny"/>
    <w:next w:val="Normlny"/>
    <w:qFormat/>
    <w:rsid w:val="009509E8"/>
    <w:pPr>
      <w:numPr>
        <w:numId w:val="1"/>
      </w:numPr>
      <w:shd w:val="pct15" w:color="auto" w:fill="FFFFFF"/>
      <w:spacing w:before="120" w:after="60"/>
      <w:outlineLvl w:val="0"/>
    </w:pPr>
    <w:rPr>
      <w:b/>
    </w:rPr>
  </w:style>
  <w:style w:type="paragraph" w:styleId="Nadpis2">
    <w:name w:val="heading 2"/>
    <w:basedOn w:val="Normlny"/>
    <w:next w:val="Normlny"/>
    <w:qFormat/>
    <w:rsid w:val="009509E8"/>
    <w:pPr>
      <w:numPr>
        <w:ilvl w:val="1"/>
        <w:numId w:val="1"/>
      </w:numPr>
      <w:spacing w:before="120" w:after="60"/>
      <w:outlineLvl w:val="1"/>
    </w:pPr>
  </w:style>
  <w:style w:type="paragraph" w:styleId="Nadpis3">
    <w:name w:val="heading 3"/>
    <w:basedOn w:val="Normlny"/>
    <w:next w:val="Normlny"/>
    <w:qFormat/>
    <w:rsid w:val="009509E8"/>
    <w:pPr>
      <w:numPr>
        <w:ilvl w:val="2"/>
        <w:numId w:val="1"/>
      </w:numPr>
      <w:spacing w:before="120" w:after="60"/>
      <w:outlineLvl w:val="2"/>
    </w:pPr>
  </w:style>
  <w:style w:type="paragraph" w:styleId="Nadpis4">
    <w:name w:val="heading 4"/>
    <w:basedOn w:val="Normlny"/>
    <w:next w:val="Normlny"/>
    <w:qFormat/>
    <w:rsid w:val="009509E8"/>
    <w:pPr>
      <w:numPr>
        <w:ilvl w:val="3"/>
        <w:numId w:val="1"/>
      </w:numPr>
      <w:spacing w:before="120" w:after="60"/>
      <w:outlineLvl w:val="3"/>
    </w:pPr>
  </w:style>
  <w:style w:type="paragraph" w:styleId="Nadpis5">
    <w:name w:val="heading 5"/>
    <w:basedOn w:val="Normlny"/>
    <w:next w:val="Normlny"/>
    <w:qFormat/>
    <w:rsid w:val="009509E8"/>
    <w:pPr>
      <w:numPr>
        <w:ilvl w:val="4"/>
        <w:numId w:val="1"/>
      </w:numPr>
      <w:outlineLvl w:val="4"/>
    </w:pPr>
  </w:style>
  <w:style w:type="paragraph" w:styleId="Nadpis6">
    <w:name w:val="heading 6"/>
    <w:basedOn w:val="Normlny"/>
    <w:next w:val="Normlny"/>
    <w:qFormat/>
    <w:rsid w:val="009509E8"/>
    <w:pPr>
      <w:keepNext/>
      <w:spacing w:before="240" w:after="240"/>
      <w:jc w:val="center"/>
      <w:outlineLvl w:val="5"/>
    </w:pPr>
    <w:rPr>
      <w:b/>
      <w:sz w:val="40"/>
    </w:rPr>
  </w:style>
  <w:style w:type="paragraph" w:styleId="Nadpis7">
    <w:name w:val="heading 7"/>
    <w:basedOn w:val="Normlny"/>
    <w:next w:val="Normlny"/>
    <w:qFormat/>
    <w:rsid w:val="009509E8"/>
    <w:pPr>
      <w:keepNext/>
      <w:jc w:val="center"/>
      <w:outlineLvl w:val="6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al">
    <w:name w:val="Normal+"/>
    <w:basedOn w:val="Normlny"/>
    <w:rsid w:val="009509E8"/>
    <w:pPr>
      <w:widowControl/>
    </w:pPr>
  </w:style>
  <w:style w:type="paragraph" w:styleId="Hlavika">
    <w:name w:val="header"/>
    <w:basedOn w:val="Normlny"/>
    <w:rsid w:val="009509E8"/>
    <w:pPr>
      <w:tabs>
        <w:tab w:val="center" w:pos="4320"/>
        <w:tab w:val="right" w:pos="8640"/>
      </w:tabs>
    </w:pPr>
  </w:style>
  <w:style w:type="paragraph" w:styleId="Pta">
    <w:name w:val="footer"/>
    <w:basedOn w:val="Normlny"/>
    <w:rsid w:val="009509E8"/>
    <w:pPr>
      <w:tabs>
        <w:tab w:val="center" w:pos="4320"/>
        <w:tab w:val="right" w:pos="8640"/>
      </w:tabs>
    </w:pPr>
  </w:style>
  <w:style w:type="paragraph" w:customStyle="1" w:styleId="1HT">
    <w:name w:val="1. HT"/>
    <w:rsid w:val="00DA3B80"/>
    <w:pPr>
      <w:spacing w:line="400" w:lineRule="atLeast"/>
    </w:pPr>
    <w:rPr>
      <w:rFonts w:ascii="News Gothic MT Bold" w:hAnsi="News Gothic MT Bold"/>
      <w:sz w:val="30"/>
      <w:lang w:val="de-DE" w:eastAsia="en-US"/>
    </w:rPr>
  </w:style>
  <w:style w:type="paragraph" w:styleId="Zkladntext2">
    <w:name w:val="Body Text 2"/>
    <w:basedOn w:val="Normlny"/>
    <w:link w:val="Zkladntext2Char"/>
    <w:rsid w:val="00FA4A46"/>
    <w:pPr>
      <w:widowControl/>
      <w:suppressAutoHyphens w:val="0"/>
      <w:overflowPunct/>
      <w:autoSpaceDE/>
      <w:autoSpaceDN/>
      <w:adjustRightInd/>
      <w:spacing w:after="120" w:line="480" w:lineRule="auto"/>
      <w:textAlignment w:val="auto"/>
    </w:pPr>
    <w:rPr>
      <w:rFonts w:ascii="Times New Roman" w:hAnsi="Times New Roman"/>
      <w:szCs w:val="24"/>
      <w:lang w:val="sk-SK"/>
    </w:rPr>
  </w:style>
  <w:style w:type="character" w:customStyle="1" w:styleId="Zkladntext2Char">
    <w:name w:val="Základný text 2 Char"/>
    <w:basedOn w:val="Predvolenpsmoodseku"/>
    <w:link w:val="Zkladntext2"/>
    <w:rsid w:val="00FA4A46"/>
    <w:rPr>
      <w:rFonts w:ascii="Times New Roman" w:hAnsi="Times New Roman"/>
      <w:sz w:val="24"/>
      <w:szCs w:val="24"/>
      <w:lang w:eastAsia="en-US"/>
    </w:rPr>
  </w:style>
  <w:style w:type="character" w:styleId="Odkaznakomentr">
    <w:name w:val="annotation reference"/>
    <w:basedOn w:val="Predvolenpsmoodseku"/>
    <w:rsid w:val="003B51BA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3B51BA"/>
    <w:rPr>
      <w:sz w:val="20"/>
    </w:rPr>
  </w:style>
  <w:style w:type="character" w:customStyle="1" w:styleId="TextkomentraChar">
    <w:name w:val="Text komentára Char"/>
    <w:basedOn w:val="Predvolenpsmoodseku"/>
    <w:link w:val="Textkomentra"/>
    <w:rsid w:val="003B51BA"/>
    <w:rPr>
      <w:rFonts w:ascii="Helvetica" w:hAnsi="Helvetica"/>
      <w:lang w:val="en-US" w:eastAsia="en-US"/>
    </w:rPr>
  </w:style>
  <w:style w:type="paragraph" w:styleId="Predmetkomentra">
    <w:name w:val="annotation subject"/>
    <w:basedOn w:val="Textkomentra"/>
    <w:next w:val="Textkomentra"/>
    <w:link w:val="PredmetkomentraChar"/>
    <w:rsid w:val="003B51B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3B51BA"/>
    <w:rPr>
      <w:rFonts w:ascii="Helvetica" w:hAnsi="Helvetica"/>
      <w:b/>
      <w:bCs/>
      <w:lang w:val="en-US" w:eastAsia="en-US"/>
    </w:rPr>
  </w:style>
  <w:style w:type="paragraph" w:styleId="Textbubliny">
    <w:name w:val="Balloon Text"/>
    <w:basedOn w:val="Normlny"/>
    <w:link w:val="TextbublinyChar"/>
    <w:rsid w:val="003B51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3B51BA"/>
    <w:rPr>
      <w:rFonts w:ascii="Tahoma" w:hAnsi="Tahoma" w:cs="Tahoma"/>
      <w:sz w:val="16"/>
      <w:szCs w:val="16"/>
      <w:lang w:val="en-US" w:eastAsia="en-US"/>
    </w:rPr>
  </w:style>
  <w:style w:type="paragraph" w:customStyle="1" w:styleId="A2UTFormular1">
    <w:name w:val="A 2. UT Formular 1"/>
    <w:rsid w:val="004807FA"/>
    <w:pPr>
      <w:tabs>
        <w:tab w:val="left" w:pos="170"/>
        <w:tab w:val="left" w:pos="1984"/>
        <w:tab w:val="left" w:pos="2154"/>
        <w:tab w:val="left" w:pos="3912"/>
        <w:tab w:val="left" w:pos="4139"/>
        <w:tab w:val="left" w:pos="5953"/>
        <w:tab w:val="left" w:pos="6123"/>
      </w:tabs>
      <w:spacing w:line="240" w:lineRule="exact"/>
    </w:pPr>
    <w:rPr>
      <w:rFonts w:ascii="I Sabon Italic" w:hAnsi="I Sabon Italic"/>
      <w:sz w:val="16"/>
      <w:lang w:val="de-DE" w:eastAsia="en-US"/>
    </w:rPr>
  </w:style>
  <w:style w:type="paragraph" w:styleId="Textvysvetlivky">
    <w:name w:val="endnote text"/>
    <w:basedOn w:val="Normlny"/>
    <w:link w:val="TextvysvetlivkyChar"/>
    <w:rsid w:val="006E74BE"/>
    <w:rPr>
      <w:sz w:val="20"/>
    </w:rPr>
  </w:style>
  <w:style w:type="character" w:customStyle="1" w:styleId="TextvysvetlivkyChar">
    <w:name w:val="Text vysvetlivky Char"/>
    <w:basedOn w:val="Predvolenpsmoodseku"/>
    <w:link w:val="Textvysvetlivky"/>
    <w:rsid w:val="006E74BE"/>
    <w:rPr>
      <w:rFonts w:ascii="Helvetica" w:hAnsi="Helvetica"/>
      <w:lang w:val="en-US" w:eastAsia="en-US"/>
    </w:rPr>
  </w:style>
  <w:style w:type="character" w:styleId="Odkaznavysvetlivku">
    <w:name w:val="endnote reference"/>
    <w:basedOn w:val="Predvolenpsmoodseku"/>
    <w:rsid w:val="006E74BE"/>
    <w:rPr>
      <w:vertAlign w:val="superscript"/>
    </w:rPr>
  </w:style>
  <w:style w:type="paragraph" w:styleId="Odsekzoznamu">
    <w:name w:val="List Paragraph"/>
    <w:basedOn w:val="Normlny"/>
    <w:uiPriority w:val="34"/>
    <w:qFormat/>
    <w:rsid w:val="003E7057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1B578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606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2.wmf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DCABD08-7A67-4CBF-AC08-6314631C463C}"/>
      </w:docPartPr>
      <w:docPartBody>
        <w:p w:rsidR="00A60CB1" w:rsidRDefault="00D06F89">
          <w:r w:rsidRPr="00110BCC">
            <w:rPr>
              <w:rStyle w:val="Zstupntext"/>
            </w:rPr>
            <w:t>Kliknutím zadáte text.</w:t>
          </w:r>
        </w:p>
      </w:docPartBody>
    </w:docPart>
    <w:docPart>
      <w:docPartPr>
        <w:name w:val="DefaultPlaceholder_108186857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134A49F-8BD6-4A80-8865-79C3EBBCD693}"/>
      </w:docPartPr>
      <w:docPartBody>
        <w:p w:rsidR="00A60CB1" w:rsidRDefault="00D06F89">
          <w:r w:rsidRPr="00110BCC">
            <w:rPr>
              <w:rStyle w:val="Zstupntext"/>
            </w:rPr>
            <w:t>Kliknutím zadáte dátum.</w:t>
          </w:r>
        </w:p>
      </w:docPartBody>
    </w:docPart>
    <w:docPart>
      <w:docPartPr>
        <w:name w:val="DefaultPlaceholder_108186857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D0F0320-D878-49E3-B0E8-1AEAC80C08CF}"/>
      </w:docPartPr>
      <w:docPartBody>
        <w:p w:rsidR="00A60CB1" w:rsidRDefault="00D06F89">
          <w:r w:rsidRPr="00110BCC">
            <w:rPr>
              <w:rStyle w:val="Zstupntext"/>
            </w:rPr>
            <w:t>Vyberte položku.</w:t>
          </w:r>
        </w:p>
      </w:docPartBody>
    </w:docPart>
    <w:docPart>
      <w:docPartPr>
        <w:name w:val="098C141E43514960A48F549B5A03CFD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04563DC-C523-4769-BBCE-DAB5512013BB}"/>
      </w:docPartPr>
      <w:docPartBody>
        <w:p w:rsidR="00A60CB1" w:rsidRDefault="00D06F89" w:rsidP="00D06F89">
          <w:pPr>
            <w:pStyle w:val="098C141E43514960A48F549B5A03CFDD"/>
          </w:pPr>
          <w:r w:rsidRPr="00110BCC">
            <w:rPr>
              <w:rStyle w:val="Zstupntext"/>
            </w:rPr>
            <w:t>Vyberte položku.</w:t>
          </w:r>
        </w:p>
      </w:docPartBody>
    </w:docPart>
    <w:docPart>
      <w:docPartPr>
        <w:name w:val="047F90031DAA4881BF359887EFA0933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3EB39D5-7FD6-4525-80D1-C33E2888B373}"/>
      </w:docPartPr>
      <w:docPartBody>
        <w:p w:rsidR="00A60CB1" w:rsidRDefault="00D06F89" w:rsidP="00D06F89">
          <w:pPr>
            <w:pStyle w:val="047F90031DAA4881BF359887EFA09330"/>
          </w:pPr>
          <w:r w:rsidRPr="00110BCC">
            <w:rPr>
              <w:rStyle w:val="Zstupntext"/>
            </w:rPr>
            <w:t>Kliknutím zadáte text.</w:t>
          </w:r>
        </w:p>
      </w:docPartBody>
    </w:docPart>
    <w:docPart>
      <w:docPartPr>
        <w:name w:val="7629ECBA858F4195B12C81D71D10E3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4FA79AC-6552-467A-B660-B4A29B8B817D}"/>
      </w:docPartPr>
      <w:docPartBody>
        <w:p w:rsidR="00A60CB1" w:rsidRDefault="00D06F89" w:rsidP="00D06F89">
          <w:pPr>
            <w:pStyle w:val="7629ECBA858F4195B12C81D71D10E3CA"/>
          </w:pPr>
          <w:r w:rsidRPr="00110BCC">
            <w:rPr>
              <w:rStyle w:val="Zstupntext"/>
            </w:rPr>
            <w:t>Vyberte položku.</w:t>
          </w:r>
        </w:p>
      </w:docPartBody>
    </w:docPart>
    <w:docPart>
      <w:docPartPr>
        <w:name w:val="A92C832BFD1F4035BF900DB18C1768A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CD26BC1-758D-4D88-A7DF-EFD789545A04}"/>
      </w:docPartPr>
      <w:docPartBody>
        <w:p w:rsidR="00A60CB1" w:rsidRDefault="00D06F89" w:rsidP="00D06F89">
          <w:pPr>
            <w:pStyle w:val="A92C832BFD1F4035BF900DB18C1768A1"/>
          </w:pPr>
          <w:r w:rsidRPr="00110BCC">
            <w:rPr>
              <w:rStyle w:val="Zstupntext"/>
            </w:rPr>
            <w:t>Kliknutím zadáte text.</w:t>
          </w:r>
        </w:p>
      </w:docPartBody>
    </w:docPart>
    <w:docPart>
      <w:docPartPr>
        <w:name w:val="222DCBF9B9CE4857BEE74061F13CE10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24B2646-6CD8-4484-A921-3E5FD61ADBA9}"/>
      </w:docPartPr>
      <w:docPartBody>
        <w:p w:rsidR="00A60CB1" w:rsidRDefault="00D06F89" w:rsidP="00D06F89">
          <w:pPr>
            <w:pStyle w:val="222DCBF9B9CE4857BEE74061F13CE10C"/>
          </w:pPr>
          <w:r w:rsidRPr="00110BCC">
            <w:rPr>
              <w:rStyle w:val="Zstupntext"/>
            </w:rPr>
            <w:t>Vyberte položku.</w:t>
          </w:r>
        </w:p>
      </w:docPartBody>
    </w:docPart>
    <w:docPart>
      <w:docPartPr>
        <w:name w:val="8C042117712D4B978F0D63E98F7AF03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C7C9418-D2F1-478B-87EC-03D603011601}"/>
      </w:docPartPr>
      <w:docPartBody>
        <w:p w:rsidR="00A60CB1" w:rsidRDefault="00D06F89" w:rsidP="00D06F89">
          <w:pPr>
            <w:pStyle w:val="8C042117712D4B978F0D63E98F7AF030"/>
          </w:pPr>
          <w:r w:rsidRPr="00110BCC">
            <w:rPr>
              <w:rStyle w:val="Zstupntext"/>
            </w:rPr>
            <w:t>Kliknutím zadáte text.</w:t>
          </w:r>
        </w:p>
      </w:docPartBody>
    </w:docPart>
    <w:docPart>
      <w:docPartPr>
        <w:name w:val="B07E418684F64B97B5C4EBB48647DD3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371376-D329-429F-811A-BFC52677D609}"/>
      </w:docPartPr>
      <w:docPartBody>
        <w:p w:rsidR="00A60CB1" w:rsidRDefault="00D06F89" w:rsidP="00D06F89">
          <w:pPr>
            <w:pStyle w:val="B07E418684F64B97B5C4EBB48647DD30"/>
          </w:pPr>
          <w:r w:rsidRPr="00110BCC">
            <w:rPr>
              <w:rStyle w:val="Zstupntext"/>
            </w:rPr>
            <w:t>Vyberte položku.</w:t>
          </w:r>
        </w:p>
      </w:docPartBody>
    </w:docPart>
    <w:docPart>
      <w:docPartPr>
        <w:name w:val="7E0EB4AA8C564AE986A532B75F56198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7320FE-79B3-47FD-AD43-4126BBB43582}"/>
      </w:docPartPr>
      <w:docPartBody>
        <w:p w:rsidR="00A60CB1" w:rsidRDefault="00D06F89" w:rsidP="00D06F89">
          <w:pPr>
            <w:pStyle w:val="7E0EB4AA8C564AE986A532B75F561989"/>
          </w:pPr>
          <w:r w:rsidRPr="00110BCC">
            <w:rPr>
              <w:rStyle w:val="Zstupntext"/>
            </w:rPr>
            <w:t>Kliknutím zadáte text.</w:t>
          </w:r>
        </w:p>
      </w:docPartBody>
    </w:docPart>
    <w:docPart>
      <w:docPartPr>
        <w:name w:val="F61B5AE69EC945CAADA82A4C1641A8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E2AC061-8650-4A50-8636-ECCEE198C708}"/>
      </w:docPartPr>
      <w:docPartBody>
        <w:p w:rsidR="00A60CB1" w:rsidRDefault="00D06F89" w:rsidP="00D06F89">
          <w:pPr>
            <w:pStyle w:val="F61B5AE69EC945CAADA82A4C1641A8EE"/>
          </w:pPr>
          <w:r w:rsidRPr="00110BCC">
            <w:rPr>
              <w:rStyle w:val="Zstupntext"/>
            </w:rPr>
            <w:t>Vyberte položku.</w:t>
          </w:r>
        </w:p>
      </w:docPartBody>
    </w:docPart>
    <w:docPart>
      <w:docPartPr>
        <w:name w:val="4B23DF9CC080442D8396979235ADD39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D37CE5F-154F-43BB-9EB3-6860ADFFDA4D}"/>
      </w:docPartPr>
      <w:docPartBody>
        <w:p w:rsidR="00A60CB1" w:rsidRDefault="00D06F89" w:rsidP="00D06F89">
          <w:pPr>
            <w:pStyle w:val="4B23DF9CC080442D8396979235ADD392"/>
          </w:pPr>
          <w:r w:rsidRPr="00110BCC">
            <w:rPr>
              <w:rStyle w:val="Zstupntext"/>
            </w:rPr>
            <w:t>Kliknutím zadáte text.</w:t>
          </w:r>
        </w:p>
      </w:docPartBody>
    </w:docPart>
    <w:docPart>
      <w:docPartPr>
        <w:name w:val="181DEEA6A59848B498FD44A1944A89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0994F8E-95FA-4F33-901C-2200C5899BD2}"/>
      </w:docPartPr>
      <w:docPartBody>
        <w:p w:rsidR="00A60CB1" w:rsidRDefault="00D06F89" w:rsidP="00D06F89">
          <w:pPr>
            <w:pStyle w:val="181DEEA6A59848B498FD44A1944A892D"/>
          </w:pPr>
          <w:r w:rsidRPr="00110BCC">
            <w:rPr>
              <w:rStyle w:val="Zstupntext"/>
            </w:rPr>
            <w:t>Vyberte položku.</w:t>
          </w:r>
        </w:p>
      </w:docPartBody>
    </w:docPart>
    <w:docPart>
      <w:docPartPr>
        <w:name w:val="ABD166575F0D4654B33617E7CEAE83D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9EB4FFE-8D61-4E21-89EC-6A077B2C5D5B}"/>
      </w:docPartPr>
      <w:docPartBody>
        <w:p w:rsidR="00A60CB1" w:rsidRDefault="00D06F89" w:rsidP="00D06F89">
          <w:pPr>
            <w:pStyle w:val="ABD166575F0D4654B33617E7CEAE83D7"/>
          </w:pPr>
          <w:r w:rsidRPr="00110BCC">
            <w:rPr>
              <w:rStyle w:val="Zstupntext"/>
            </w:rPr>
            <w:t>Kliknutím zadáte text.</w:t>
          </w:r>
        </w:p>
      </w:docPartBody>
    </w:docPart>
    <w:docPart>
      <w:docPartPr>
        <w:name w:val="45B92F38739945EE8BB7FC8A8BCC4CB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AB89207-37F8-47BC-B876-64F28E36D690}"/>
      </w:docPartPr>
      <w:docPartBody>
        <w:p w:rsidR="00A60CB1" w:rsidRDefault="00D06F89" w:rsidP="00D06F89">
          <w:pPr>
            <w:pStyle w:val="45B92F38739945EE8BB7FC8A8BCC4CBE"/>
          </w:pPr>
          <w:r w:rsidRPr="00110BCC">
            <w:rPr>
              <w:rStyle w:val="Zstupntext"/>
            </w:rPr>
            <w:t>Vyberte položku.</w:t>
          </w:r>
        </w:p>
      </w:docPartBody>
    </w:docPart>
    <w:docPart>
      <w:docPartPr>
        <w:name w:val="DE6902CA189449AD996706975950ABF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739DCE1-FF06-4432-905A-D461D880FA5D}"/>
      </w:docPartPr>
      <w:docPartBody>
        <w:p w:rsidR="00A60CB1" w:rsidRDefault="00D06F89" w:rsidP="00D06F89">
          <w:pPr>
            <w:pStyle w:val="DE6902CA189449AD996706975950ABF6"/>
          </w:pPr>
          <w:r w:rsidRPr="00110BCC">
            <w:rPr>
              <w:rStyle w:val="Zstupntext"/>
            </w:rPr>
            <w:t>Kliknutím zadáte text.</w:t>
          </w:r>
        </w:p>
      </w:docPartBody>
    </w:docPart>
    <w:docPart>
      <w:docPartPr>
        <w:name w:val="55CC173A64414D0DBD54A53BBEFCD1F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79530FE-BDA7-466C-8C9C-71A75FE621A9}"/>
      </w:docPartPr>
      <w:docPartBody>
        <w:p w:rsidR="00A60CB1" w:rsidRDefault="00D06F89" w:rsidP="00D06F89">
          <w:pPr>
            <w:pStyle w:val="55CC173A64414D0DBD54A53BBEFCD1F1"/>
          </w:pPr>
          <w:r w:rsidRPr="00110BCC">
            <w:rPr>
              <w:rStyle w:val="Zstupntext"/>
            </w:rPr>
            <w:t>Vyberte položku.</w:t>
          </w:r>
        </w:p>
      </w:docPartBody>
    </w:docPart>
    <w:docPart>
      <w:docPartPr>
        <w:name w:val="5D323D47B1824B7F97B6985AFD29A1F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E3765E6-1BDD-416B-BCE0-66EDF82C3EF3}"/>
      </w:docPartPr>
      <w:docPartBody>
        <w:p w:rsidR="00A60CB1" w:rsidRDefault="00D06F89" w:rsidP="00D06F89">
          <w:pPr>
            <w:pStyle w:val="5D323D47B1824B7F97B6985AFD29A1F7"/>
          </w:pPr>
          <w:r w:rsidRPr="00110BCC">
            <w:rPr>
              <w:rStyle w:val="Zstupntext"/>
            </w:rPr>
            <w:t>Kliknutím zadáte text.</w:t>
          </w:r>
        </w:p>
      </w:docPartBody>
    </w:docPart>
    <w:docPart>
      <w:docPartPr>
        <w:name w:val="C446D6EA9DF441808025B73208FF424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77E0C54-8237-44B9-9E3D-EC6F96E53FE1}"/>
      </w:docPartPr>
      <w:docPartBody>
        <w:p w:rsidR="00A60CB1" w:rsidRDefault="00D06F89" w:rsidP="00D06F89">
          <w:pPr>
            <w:pStyle w:val="C446D6EA9DF441808025B73208FF4248"/>
          </w:pPr>
          <w:r w:rsidRPr="00110BCC">
            <w:rPr>
              <w:rStyle w:val="Zstupntext"/>
            </w:rPr>
            <w:t>Vyberte položku.</w:t>
          </w:r>
        </w:p>
      </w:docPartBody>
    </w:docPart>
    <w:docPart>
      <w:docPartPr>
        <w:name w:val="9BB25ED8E1F74F7ABD8CC350CBDC1B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D64E330-0A09-4FC9-A2B1-65519DE04D5E}"/>
      </w:docPartPr>
      <w:docPartBody>
        <w:p w:rsidR="00A60CB1" w:rsidRDefault="00D06F89" w:rsidP="00D06F89">
          <w:pPr>
            <w:pStyle w:val="9BB25ED8E1F74F7ABD8CC350CBDC1B19"/>
          </w:pPr>
          <w:r w:rsidRPr="00110BCC">
            <w:rPr>
              <w:rStyle w:val="Zstupntext"/>
            </w:rPr>
            <w:t>Kliknutím zadáte text.</w:t>
          </w:r>
        </w:p>
      </w:docPartBody>
    </w:docPart>
    <w:docPart>
      <w:docPartPr>
        <w:name w:val="4AE7A74F2F88454FA8011EEFDF660FD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94CC825-72CA-409C-8ADC-9745D95E503C}"/>
      </w:docPartPr>
      <w:docPartBody>
        <w:p w:rsidR="00A60CB1" w:rsidRDefault="00D06F89" w:rsidP="00D06F89">
          <w:pPr>
            <w:pStyle w:val="4AE7A74F2F88454FA8011EEFDF660FDB"/>
          </w:pPr>
          <w:r w:rsidRPr="00110BCC">
            <w:rPr>
              <w:rStyle w:val="Zstupntext"/>
            </w:rPr>
            <w:t>Vyberte položku.</w:t>
          </w:r>
        </w:p>
      </w:docPartBody>
    </w:docPart>
    <w:docPart>
      <w:docPartPr>
        <w:name w:val="3BECBA0450D44E91BFB4340199D5036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3CA5D0D-24CC-4442-ABE1-D985399F9F30}"/>
      </w:docPartPr>
      <w:docPartBody>
        <w:p w:rsidR="00A60CB1" w:rsidRDefault="00D06F89" w:rsidP="00D06F89">
          <w:pPr>
            <w:pStyle w:val="3BECBA0450D44E91BFB4340199D50367"/>
          </w:pPr>
          <w:r w:rsidRPr="00110BCC">
            <w:rPr>
              <w:rStyle w:val="Zstupntext"/>
            </w:rPr>
            <w:t>Kliknutím zadáte text.</w:t>
          </w:r>
        </w:p>
      </w:docPartBody>
    </w:docPart>
    <w:docPart>
      <w:docPartPr>
        <w:name w:val="34D82D40AEBF4FF9B3751FDF824CADA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25DCA03-EA06-404A-A42E-22BB17ABED41}"/>
      </w:docPartPr>
      <w:docPartBody>
        <w:p w:rsidR="00A60CB1" w:rsidRDefault="00D06F89" w:rsidP="00D06F89">
          <w:pPr>
            <w:pStyle w:val="34D82D40AEBF4FF9B3751FDF824CADA9"/>
          </w:pPr>
          <w:r w:rsidRPr="00110BCC">
            <w:rPr>
              <w:rStyle w:val="Zstupntext"/>
            </w:rPr>
            <w:t>Vyberte položku.</w:t>
          </w:r>
        </w:p>
      </w:docPartBody>
    </w:docPart>
    <w:docPart>
      <w:docPartPr>
        <w:name w:val="71149D6523824276B64059F4B05F2F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C8C727C-0B41-4AA2-887D-EED30E5CB505}"/>
      </w:docPartPr>
      <w:docPartBody>
        <w:p w:rsidR="00A60CB1" w:rsidRDefault="00D06F89" w:rsidP="00D06F89">
          <w:pPr>
            <w:pStyle w:val="71149D6523824276B64059F4B05F2FB3"/>
          </w:pPr>
          <w:r w:rsidRPr="00110BCC">
            <w:rPr>
              <w:rStyle w:val="Zstupntext"/>
            </w:rPr>
            <w:t>Kliknutím zadáte text.</w:t>
          </w:r>
        </w:p>
      </w:docPartBody>
    </w:docPart>
    <w:docPart>
      <w:docPartPr>
        <w:name w:val="9EF3C1FE225A4A9EB24EC6BC8C836FE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62B0BCB-C70C-4300-9F31-A1156E449FD7}"/>
      </w:docPartPr>
      <w:docPartBody>
        <w:p w:rsidR="00A60CB1" w:rsidRDefault="00D06F89" w:rsidP="00D06F89">
          <w:pPr>
            <w:pStyle w:val="9EF3C1FE225A4A9EB24EC6BC8C836FEB"/>
          </w:pPr>
          <w:r w:rsidRPr="00110BCC">
            <w:rPr>
              <w:rStyle w:val="Zstupntext"/>
            </w:rPr>
            <w:t>Vyberte položku.</w:t>
          </w:r>
        </w:p>
      </w:docPartBody>
    </w:docPart>
    <w:docPart>
      <w:docPartPr>
        <w:name w:val="63C254070D9E42318CA007E0D9E7D71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D07A7A0-6B54-4EE4-A6A9-47E07B891B88}"/>
      </w:docPartPr>
      <w:docPartBody>
        <w:p w:rsidR="00A60CB1" w:rsidRDefault="00D06F89" w:rsidP="00D06F89">
          <w:pPr>
            <w:pStyle w:val="63C254070D9E42318CA007E0D9E7D710"/>
          </w:pPr>
          <w:r w:rsidRPr="00110BCC">
            <w:rPr>
              <w:rStyle w:val="Zstupntext"/>
            </w:rPr>
            <w:t>Kliknutím zadáte text.</w:t>
          </w:r>
        </w:p>
      </w:docPartBody>
    </w:docPart>
    <w:docPart>
      <w:docPartPr>
        <w:name w:val="6720EB131C2D4B959671932945AD6A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87C301B-E994-453D-B95D-45AD852076C7}"/>
      </w:docPartPr>
      <w:docPartBody>
        <w:p w:rsidR="00A60CB1" w:rsidRDefault="00D06F89" w:rsidP="00D06F89">
          <w:pPr>
            <w:pStyle w:val="6720EB131C2D4B959671932945AD6A3D"/>
          </w:pPr>
          <w:r w:rsidRPr="00110BCC">
            <w:rPr>
              <w:rStyle w:val="Zstupntext"/>
            </w:rPr>
            <w:t>Vyberte položku.</w:t>
          </w:r>
        </w:p>
      </w:docPartBody>
    </w:docPart>
    <w:docPart>
      <w:docPartPr>
        <w:name w:val="37BDB76C091849A7B5EB57F6603BDD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1899795-207F-4E92-A5AA-126E0664E658}"/>
      </w:docPartPr>
      <w:docPartBody>
        <w:p w:rsidR="00A60CB1" w:rsidRDefault="00D06F89" w:rsidP="00D06F89">
          <w:pPr>
            <w:pStyle w:val="37BDB76C091849A7B5EB57F6603BDDE1"/>
          </w:pPr>
          <w:r w:rsidRPr="00110BCC">
            <w:rPr>
              <w:rStyle w:val="Zstupntext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ews Gothic MT Bold">
    <w:altName w:val="Times New Roman"/>
    <w:panose1 w:val="00000000000000000000"/>
    <w:charset w:val="4D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 Sabon Italic">
    <w:altName w:val="Times New Roman"/>
    <w:panose1 w:val="00000000000000000000"/>
    <w:charset w:val="4D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F89"/>
    <w:rsid w:val="00A60CB1"/>
    <w:rsid w:val="00D06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06F89"/>
    <w:rPr>
      <w:rFonts w:cs="Times New Roman"/>
      <w:sz w:val="3276"/>
      <w:szCs w:val="327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D06F89"/>
    <w:rPr>
      <w:color w:val="808080"/>
    </w:rPr>
  </w:style>
  <w:style w:type="paragraph" w:customStyle="1" w:styleId="098C141E43514960A48F549B5A03CFDD">
    <w:name w:val="098C141E43514960A48F549B5A03CFDD"/>
    <w:rsid w:val="00D06F89"/>
  </w:style>
  <w:style w:type="paragraph" w:customStyle="1" w:styleId="047F90031DAA4881BF359887EFA09330">
    <w:name w:val="047F90031DAA4881BF359887EFA09330"/>
    <w:rsid w:val="00D06F89"/>
  </w:style>
  <w:style w:type="paragraph" w:customStyle="1" w:styleId="7629ECBA858F4195B12C81D71D10E3CA">
    <w:name w:val="7629ECBA858F4195B12C81D71D10E3CA"/>
    <w:rsid w:val="00D06F89"/>
  </w:style>
  <w:style w:type="paragraph" w:customStyle="1" w:styleId="A92C832BFD1F4035BF900DB18C1768A1">
    <w:name w:val="A92C832BFD1F4035BF900DB18C1768A1"/>
    <w:rsid w:val="00D06F89"/>
  </w:style>
  <w:style w:type="paragraph" w:customStyle="1" w:styleId="222DCBF9B9CE4857BEE74061F13CE10C">
    <w:name w:val="222DCBF9B9CE4857BEE74061F13CE10C"/>
    <w:rsid w:val="00D06F89"/>
  </w:style>
  <w:style w:type="paragraph" w:customStyle="1" w:styleId="8C042117712D4B978F0D63E98F7AF030">
    <w:name w:val="8C042117712D4B978F0D63E98F7AF030"/>
    <w:rsid w:val="00D06F89"/>
  </w:style>
  <w:style w:type="paragraph" w:customStyle="1" w:styleId="B07E418684F64B97B5C4EBB48647DD30">
    <w:name w:val="B07E418684F64B97B5C4EBB48647DD30"/>
    <w:rsid w:val="00D06F89"/>
  </w:style>
  <w:style w:type="paragraph" w:customStyle="1" w:styleId="7E0EB4AA8C564AE986A532B75F561989">
    <w:name w:val="7E0EB4AA8C564AE986A532B75F561989"/>
    <w:rsid w:val="00D06F89"/>
  </w:style>
  <w:style w:type="paragraph" w:customStyle="1" w:styleId="F61B5AE69EC945CAADA82A4C1641A8EE">
    <w:name w:val="F61B5AE69EC945CAADA82A4C1641A8EE"/>
    <w:rsid w:val="00D06F89"/>
  </w:style>
  <w:style w:type="paragraph" w:customStyle="1" w:styleId="4B23DF9CC080442D8396979235ADD392">
    <w:name w:val="4B23DF9CC080442D8396979235ADD392"/>
    <w:rsid w:val="00D06F89"/>
  </w:style>
  <w:style w:type="paragraph" w:customStyle="1" w:styleId="181DEEA6A59848B498FD44A1944A892D">
    <w:name w:val="181DEEA6A59848B498FD44A1944A892D"/>
    <w:rsid w:val="00D06F89"/>
  </w:style>
  <w:style w:type="paragraph" w:customStyle="1" w:styleId="ABD166575F0D4654B33617E7CEAE83D7">
    <w:name w:val="ABD166575F0D4654B33617E7CEAE83D7"/>
    <w:rsid w:val="00D06F89"/>
  </w:style>
  <w:style w:type="paragraph" w:customStyle="1" w:styleId="45B92F38739945EE8BB7FC8A8BCC4CBE">
    <w:name w:val="45B92F38739945EE8BB7FC8A8BCC4CBE"/>
    <w:rsid w:val="00D06F89"/>
  </w:style>
  <w:style w:type="paragraph" w:customStyle="1" w:styleId="DE6902CA189449AD996706975950ABF6">
    <w:name w:val="DE6902CA189449AD996706975950ABF6"/>
    <w:rsid w:val="00D06F89"/>
  </w:style>
  <w:style w:type="paragraph" w:customStyle="1" w:styleId="55CC173A64414D0DBD54A53BBEFCD1F1">
    <w:name w:val="55CC173A64414D0DBD54A53BBEFCD1F1"/>
    <w:rsid w:val="00D06F89"/>
  </w:style>
  <w:style w:type="paragraph" w:customStyle="1" w:styleId="5D323D47B1824B7F97B6985AFD29A1F7">
    <w:name w:val="5D323D47B1824B7F97B6985AFD29A1F7"/>
    <w:rsid w:val="00D06F89"/>
  </w:style>
  <w:style w:type="paragraph" w:customStyle="1" w:styleId="C446D6EA9DF441808025B73208FF4248">
    <w:name w:val="C446D6EA9DF441808025B73208FF4248"/>
    <w:rsid w:val="00D06F89"/>
  </w:style>
  <w:style w:type="paragraph" w:customStyle="1" w:styleId="9BB25ED8E1F74F7ABD8CC350CBDC1B19">
    <w:name w:val="9BB25ED8E1F74F7ABD8CC350CBDC1B19"/>
    <w:rsid w:val="00D06F89"/>
  </w:style>
  <w:style w:type="paragraph" w:customStyle="1" w:styleId="4AE7A74F2F88454FA8011EEFDF660FDB">
    <w:name w:val="4AE7A74F2F88454FA8011EEFDF660FDB"/>
    <w:rsid w:val="00D06F89"/>
  </w:style>
  <w:style w:type="paragraph" w:customStyle="1" w:styleId="3BECBA0450D44E91BFB4340199D50367">
    <w:name w:val="3BECBA0450D44E91BFB4340199D50367"/>
    <w:rsid w:val="00D06F89"/>
  </w:style>
  <w:style w:type="paragraph" w:customStyle="1" w:styleId="34D82D40AEBF4FF9B3751FDF824CADA9">
    <w:name w:val="34D82D40AEBF4FF9B3751FDF824CADA9"/>
    <w:rsid w:val="00D06F89"/>
  </w:style>
  <w:style w:type="paragraph" w:customStyle="1" w:styleId="71149D6523824276B64059F4B05F2FB3">
    <w:name w:val="71149D6523824276B64059F4B05F2FB3"/>
    <w:rsid w:val="00D06F89"/>
  </w:style>
  <w:style w:type="paragraph" w:customStyle="1" w:styleId="9EF3C1FE225A4A9EB24EC6BC8C836FEB">
    <w:name w:val="9EF3C1FE225A4A9EB24EC6BC8C836FEB"/>
    <w:rsid w:val="00D06F89"/>
  </w:style>
  <w:style w:type="paragraph" w:customStyle="1" w:styleId="63C254070D9E42318CA007E0D9E7D710">
    <w:name w:val="63C254070D9E42318CA007E0D9E7D710"/>
    <w:rsid w:val="00D06F89"/>
  </w:style>
  <w:style w:type="paragraph" w:customStyle="1" w:styleId="6720EB131C2D4B959671932945AD6A3D">
    <w:name w:val="6720EB131C2D4B959671932945AD6A3D"/>
    <w:rsid w:val="00D06F89"/>
  </w:style>
  <w:style w:type="paragraph" w:customStyle="1" w:styleId="37BDB76C091849A7B5EB57F6603BDDE1">
    <w:name w:val="37BDB76C091849A7B5EB57F6603BDDE1"/>
    <w:rsid w:val="00D06F8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rget_x0020_Audiences xmlns="5cbc6c13-0000-46a8-bc11-9fdc10e22ea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3BCEDBDE1AF14F8A79BB512D7B1CDE" ma:contentTypeVersion="2" ma:contentTypeDescription="Create a new document." ma:contentTypeScope="" ma:versionID="c73be74b43a1feeb0f387597989895ca">
  <xsd:schema xmlns:xsd="http://www.w3.org/2001/XMLSchema" xmlns:xs="http://www.w3.org/2001/XMLSchema" xmlns:p="http://schemas.microsoft.com/office/2006/metadata/properties" xmlns:ns2="e79f6335-3002-47f9-ab80-8d1d1ceec814" xmlns:ns3="5cbc6c13-0000-46a8-bc11-9fdc10e22ea8" targetNamespace="http://schemas.microsoft.com/office/2006/metadata/properties" ma:root="true" ma:fieldsID="4741297afdda54f8c1820a232cf0a490" ns2:_="" ns3:_="">
    <xsd:import namespace="e79f6335-3002-47f9-ab80-8d1d1ceec814"/>
    <xsd:import namespace="5cbc6c13-0000-46a8-bc11-9fdc10e22ea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Target_x0020_Audienc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f6335-3002-47f9-ab80-8d1d1ceec81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c6c13-0000-46a8-bc11-9fdc10e22ea8" elementFormDefault="qualified">
    <xsd:import namespace="http://schemas.microsoft.com/office/2006/documentManagement/types"/>
    <xsd:import namespace="http://schemas.microsoft.com/office/infopath/2007/PartnerControls"/>
    <xsd:element name="Target_x0020_Audiences" ma:index="9" nillable="true" ma:displayName="Target Audiences" ma:internalName="Target_x0020_Audiences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D2CB4-A92F-422C-9ABA-9A870FA28A4C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  <ds:schemaRef ds:uri="e79f6335-3002-47f9-ab80-8d1d1ceec814"/>
    <ds:schemaRef ds:uri="http://schemas.microsoft.com/office/2006/metadata/properties"/>
    <ds:schemaRef ds:uri="http://purl.org/dc/dcmitype/"/>
    <ds:schemaRef ds:uri="http://schemas.microsoft.com/office/infopath/2007/PartnerControls"/>
    <ds:schemaRef ds:uri="5cbc6c13-0000-46a8-bc11-9fdc10e22ea8"/>
  </ds:schemaRefs>
</ds:datastoreItem>
</file>

<file path=customXml/itemProps2.xml><?xml version="1.0" encoding="utf-8"?>
<ds:datastoreItem xmlns:ds="http://schemas.openxmlformats.org/officeDocument/2006/customXml" ds:itemID="{F3B570B3-65B8-4DD4-9D68-92CB3E0B33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1FD912-9AF9-40B1-A773-8F04F2B3AB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f6335-3002-47f9-ab80-8d1d1ceec814"/>
    <ds:schemaRef ds:uri="5cbc6c13-0000-46a8-bc11-9fdc10e22e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B83A34F-AA1D-4795-86E8-3E4D406A8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IK_FM_20_Dotaznik_spokojnosti_zakaznika.dotx</Template>
  <TotalTime>1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DOTAZNÍK SPOKOJNOSTI ZÁKAZNÍKA</vt:lpstr>
      <vt:lpstr>DOTAZNÍK SPOKOJNOSTI ZÁKAZNÍKA</vt:lpstr>
    </vt:vector>
  </TitlesOfParts>
  <Manager>Ing. Ľuboš Batěk</Manager>
  <Company>Disig, a.s.</Company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DOTAZNÍK SPOKOJNOSTI ZÁKAZNÍKA</dc:title>
  <dc:subject/>
  <dc:creator>mspal</dc:creator>
  <cp:keywords/>
  <dc:description/>
  <cp:lastModifiedBy>Katarína Valičková</cp:lastModifiedBy>
  <cp:revision>2</cp:revision>
  <cp:lastPrinted>2000-10-24T08:38:00Z</cp:lastPrinted>
  <dcterms:created xsi:type="dcterms:W3CDTF">2024-09-16T10:04:00Z</dcterms:created>
  <dcterms:modified xsi:type="dcterms:W3CDTF">2024-09-16T10:04:00Z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 completed">
    <vt:lpwstr>3.3.2009</vt:lpwstr>
  </property>
  <property fmtid="{D5CDD505-2E9C-101B-9397-08002B2CF9AE}" pid="3" name="Document number">
    <vt:lpwstr>1.1</vt:lpwstr>
  </property>
  <property fmtid="{D5CDD505-2E9C-101B-9397-08002B2CF9AE}" pid="4" name="Checked by">
    <vt:lpwstr>Ing. Michal Šefara</vt:lpwstr>
  </property>
  <property fmtid="{D5CDD505-2E9C-101B-9397-08002B2CF9AE}" pid="5" name="Reference">
    <vt:lpwstr>IK_FM_20</vt:lpwstr>
  </property>
  <property fmtid="{D5CDD505-2E9C-101B-9397-08002B2CF9AE}" pid="6" name="Year">
    <vt:i4>2009</vt:i4>
  </property>
  <property fmtid="{D5CDD505-2E9C-101B-9397-08002B2CF9AE}" pid="7" name="ContentTypeId">
    <vt:lpwstr>0x0101009E3BCEDBDE1AF14F8A79BB512D7B1CDE</vt:lpwstr>
  </property>
</Properties>
</file>